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2763B" w14:textId="54C200B4" w:rsidR="00C91612" w:rsidRDefault="00C91612" w:rsidP="00B579D1">
      <w:pPr>
        <w:tabs>
          <w:tab w:val="center" w:pos="1518"/>
        </w:tabs>
        <w:spacing w:line="240" w:lineRule="auto"/>
      </w:pPr>
    </w:p>
    <w:p w14:paraId="43AE19B3" w14:textId="766B7094" w:rsidR="00FF6F04" w:rsidRDefault="00DD0C3D" w:rsidP="00FF6F04">
      <w:r>
        <w:rPr>
          <w:noProof/>
          <w:lang w:eastAsia="nb-NO"/>
        </w:rPr>
        <w:drawing>
          <wp:inline distT="0" distB="0" distL="0" distR="0" wp14:anchorId="12CAE191" wp14:editId="34C4FE52">
            <wp:extent cx="2301766" cy="557494"/>
            <wp:effectExtent l="0" t="0" r="3810" b="0"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927" cy="5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DF5E" w14:textId="77777777" w:rsidR="00DD0C3D" w:rsidRPr="00FF6F04" w:rsidRDefault="00DD0C3D" w:rsidP="00FF6F04"/>
    <w:sdt>
      <w:sdtPr>
        <w:rPr>
          <w:rStyle w:val="Sterk"/>
          <w:b/>
          <w:bCs w:val="0"/>
          <w:sz w:val="44"/>
          <w:szCs w:val="52"/>
        </w:rPr>
        <w:tag w:val="UnofficialTitle"/>
        <w:id w:val="10013"/>
        <w:lock w:val="sdtLocked"/>
        <w:placeholder>
          <w:docPart w:val="DefaultPlaceholder_-1854013440"/>
        </w:placeholder>
        <w:dataBinding w:prefixMappings="xmlns:gbs='http://www.software-innovation.no/growBusinessDocument'" w:xpath="/gbs:GrowBusinessDocument/gbs:UnofficialTitle[@gbs:key='10013']" w:storeItemID="{F5373340-792C-40B2-9765-D681575A5B97}"/>
        <w:text w:multiLine="1"/>
      </w:sdtPr>
      <w:sdtContent>
        <w:p w14:paraId="2F4BF310" w14:textId="0E623A66" w:rsidR="00710445" w:rsidRPr="008E785B" w:rsidRDefault="00D63850" w:rsidP="00143F92">
          <w:pPr>
            <w:pStyle w:val="Tittel"/>
            <w:rPr>
              <w:sz w:val="44"/>
              <w:szCs w:val="52"/>
            </w:rPr>
          </w:pPr>
          <w:r w:rsidRPr="008E785B">
            <w:rPr>
              <w:rStyle w:val="Sterk"/>
              <w:b/>
              <w:bCs w:val="0"/>
              <w:sz w:val="44"/>
              <w:szCs w:val="52"/>
            </w:rPr>
            <w:t xml:space="preserve">Ferie-SFO </w:t>
          </w:r>
          <w:r w:rsidR="00027AE3" w:rsidRPr="008E785B">
            <w:rPr>
              <w:rStyle w:val="Sterk"/>
              <w:b/>
              <w:bCs w:val="0"/>
              <w:sz w:val="44"/>
              <w:szCs w:val="52"/>
            </w:rPr>
            <w:t xml:space="preserve">i </w:t>
          </w:r>
          <w:r w:rsidRPr="008E785B">
            <w:rPr>
              <w:rStyle w:val="Sterk"/>
              <w:b/>
              <w:bCs w:val="0"/>
              <w:sz w:val="44"/>
              <w:szCs w:val="52"/>
            </w:rPr>
            <w:t>høstferien</w:t>
          </w:r>
          <w:r w:rsidR="00AE5493" w:rsidRPr="008E785B">
            <w:rPr>
              <w:rStyle w:val="Sterk"/>
              <w:b/>
              <w:bCs w:val="0"/>
              <w:sz w:val="44"/>
              <w:szCs w:val="52"/>
            </w:rPr>
            <w:t xml:space="preserve"> 2022</w:t>
          </w:r>
          <w:r w:rsidR="00FF6F04" w:rsidRPr="008E785B">
            <w:rPr>
              <w:rStyle w:val="Sterk"/>
              <w:b/>
              <w:bCs w:val="0"/>
              <w:sz w:val="44"/>
              <w:szCs w:val="52"/>
            </w:rPr>
            <w:t xml:space="preserve"> - Påmelding</w:t>
          </w:r>
        </w:p>
      </w:sdtContent>
    </w:sdt>
    <w:p w14:paraId="33C51558" w14:textId="13A20C09" w:rsidR="00671DBC" w:rsidRDefault="00AB6009" w:rsidP="00C53D0D">
      <w:pPr>
        <w:widowControl w:val="0"/>
        <w:overflowPunct w:val="0"/>
        <w:autoSpaceDE w:val="0"/>
        <w:autoSpaceDN w:val="0"/>
        <w:adjustRightInd w:val="0"/>
        <w:spacing w:line="240" w:lineRule="auto"/>
        <w:ind w:left="7" w:right="240"/>
        <w:rPr>
          <w:rFonts w:cs="Calibri"/>
        </w:rPr>
      </w:pPr>
      <w:r>
        <w:rPr>
          <w:rFonts w:cs="Calibri"/>
        </w:rPr>
        <w:t>Ønsker du å melde på ditt</w:t>
      </w:r>
      <w:r w:rsidR="00AE5493">
        <w:rPr>
          <w:rFonts w:cs="Calibri"/>
        </w:rPr>
        <w:t xml:space="preserve"> barn til </w:t>
      </w:r>
      <w:r w:rsidR="00D63850">
        <w:rPr>
          <w:rFonts w:cs="Calibri"/>
        </w:rPr>
        <w:t>ferie</w:t>
      </w:r>
      <w:r w:rsidR="00B91790">
        <w:rPr>
          <w:rFonts w:cs="Calibri"/>
        </w:rPr>
        <w:t>-SFO</w:t>
      </w:r>
      <w:r w:rsidR="00D63850">
        <w:rPr>
          <w:rFonts w:cs="Calibri"/>
        </w:rPr>
        <w:t xml:space="preserve"> i høstferien</w:t>
      </w:r>
      <w:r w:rsidR="00AE5493">
        <w:rPr>
          <w:rFonts w:cs="Calibri"/>
        </w:rPr>
        <w:t xml:space="preserve"> 2022</w:t>
      </w:r>
      <w:r>
        <w:rPr>
          <w:rFonts w:cs="Calibri"/>
        </w:rPr>
        <w:t xml:space="preserve">, må du sende inn et søknadsskjema til oss i Gran kommune. </w:t>
      </w:r>
      <w:r w:rsidR="00693483">
        <w:rPr>
          <w:rFonts w:cs="Calibri"/>
        </w:rPr>
        <w:t>Påmeldingsskjema</w:t>
      </w:r>
      <w:r>
        <w:rPr>
          <w:rFonts w:cs="Calibri"/>
        </w:rPr>
        <w:t xml:space="preserve"> finner du nederst i dette dokumentet.</w:t>
      </w:r>
    </w:p>
    <w:p w14:paraId="2AD095AE" w14:textId="77777777" w:rsidR="00AB6009" w:rsidRPr="00671DBC" w:rsidRDefault="00AB6009" w:rsidP="00752A65">
      <w:pPr>
        <w:pStyle w:val="Overskrift2"/>
      </w:pPr>
      <w:r w:rsidRPr="00671DBC">
        <w:t xml:space="preserve">Om SFO-ordningen i </w:t>
      </w:r>
      <w:r w:rsidR="00D63850" w:rsidRPr="00752A65">
        <w:t>høstferien</w:t>
      </w:r>
    </w:p>
    <w:p w14:paraId="03A5D73D" w14:textId="5712FF50" w:rsidR="00375751" w:rsidRDefault="00B91790" w:rsidP="00C53D0D">
      <w:r>
        <w:t xml:space="preserve">Tilbudet gis </w:t>
      </w:r>
      <w:r w:rsidR="00D63850">
        <w:t>i skolens høstferie</w:t>
      </w:r>
      <w:r w:rsidR="00027AE3">
        <w:t xml:space="preserve">, dvs. i </w:t>
      </w:r>
      <w:r w:rsidR="00D63850">
        <w:t xml:space="preserve">uke </w:t>
      </w:r>
      <w:r w:rsidR="00027AE3">
        <w:t>41 (10.september</w:t>
      </w:r>
      <w:r w:rsidR="00752A65">
        <w:t>–</w:t>
      </w:r>
      <w:r w:rsidR="00027AE3">
        <w:t>14.september</w:t>
      </w:r>
      <w:r w:rsidR="00D63850">
        <w:t>)</w:t>
      </w:r>
      <w:r w:rsidR="00C53D0D">
        <w:t xml:space="preserve">. </w:t>
      </w:r>
      <w:r w:rsidR="00FF6F04">
        <w:t>Tilbudet er å</w:t>
      </w:r>
      <w:r w:rsidR="006D7746">
        <w:t>pent for barn fra 1.</w:t>
      </w:r>
      <w:r w:rsidR="00752A65">
        <w:t>–</w:t>
      </w:r>
      <w:r w:rsidR="006D7746">
        <w:t>4.klasse og er sentralisert på Trintom skole.</w:t>
      </w:r>
    </w:p>
    <w:p w14:paraId="0C3EF077" w14:textId="564D32E7" w:rsidR="00375751" w:rsidRPr="009E3F0A" w:rsidRDefault="00375751" w:rsidP="00375751">
      <w:pPr>
        <w:pStyle w:val="Listeavsnitt"/>
        <w:numPr>
          <w:ilvl w:val="0"/>
          <w:numId w:val="5"/>
        </w:numPr>
        <w:rPr>
          <w:bCs/>
        </w:rPr>
      </w:pPr>
      <w:r w:rsidRPr="009E3F0A">
        <w:rPr>
          <w:bCs/>
        </w:rPr>
        <w:t xml:space="preserve">Det må være påmeldt minst tolv barn per dag hvis vi skal ha et SFO-tilbud i høstferien. </w:t>
      </w:r>
    </w:p>
    <w:p w14:paraId="25066707" w14:textId="0ED982D2" w:rsidR="00671DBC" w:rsidRPr="009E3F0A" w:rsidRDefault="00375751" w:rsidP="00752A65">
      <w:pPr>
        <w:pStyle w:val="Listeavsnitt"/>
        <w:numPr>
          <w:ilvl w:val="0"/>
          <w:numId w:val="5"/>
        </w:numPr>
        <w:rPr>
          <w:bCs/>
        </w:rPr>
      </w:pPr>
      <w:r w:rsidRPr="009E3F0A">
        <w:rPr>
          <w:bCs/>
        </w:rPr>
        <w:t>Blir det færre barn påmeldt, kan tilbudet bli avlyst enkelte dager/alle dager. Dere får beskjed om tilbudet blir noe av etter påmeldingsfristen.</w:t>
      </w:r>
    </w:p>
    <w:p w14:paraId="01AB3AE8" w14:textId="77777777" w:rsidR="00A212A7" w:rsidRPr="00671DBC" w:rsidRDefault="00AB6009" w:rsidP="00752A65">
      <w:pPr>
        <w:pStyle w:val="Overskrift2"/>
      </w:pPr>
      <w:r w:rsidRPr="00671DBC">
        <w:t xml:space="preserve">Åpningstider og </w:t>
      </w:r>
      <w:r w:rsidRPr="00752A65">
        <w:t>pris</w:t>
      </w:r>
    </w:p>
    <w:p w14:paraId="04727CB1" w14:textId="3AA47B2E" w:rsidR="00FF6F04" w:rsidRDefault="00B91790" w:rsidP="00C53D0D">
      <w:r>
        <w:t xml:space="preserve">Åpningstiden for SFO i </w:t>
      </w:r>
      <w:r w:rsidR="00D63850">
        <w:t>høst</w:t>
      </w:r>
      <w:r>
        <w:t xml:space="preserve">ferien </w:t>
      </w:r>
      <w:r w:rsidR="00E7121F">
        <w:t>er fra kl.</w:t>
      </w:r>
      <w:r w:rsidR="00AB6009">
        <w:t xml:space="preserve"> 07.00</w:t>
      </w:r>
      <w:r w:rsidR="00FF6F04">
        <w:t xml:space="preserve"> </w:t>
      </w:r>
      <w:r w:rsidR="00E7121F">
        <w:t>til</w:t>
      </w:r>
      <w:r w:rsidR="00FF6F04">
        <w:t xml:space="preserve"> 16.30.</w:t>
      </w:r>
      <w:r w:rsidR="00C53D0D">
        <w:t xml:space="preserve"> </w:t>
      </w:r>
      <w:r w:rsidR="00FF6F04">
        <w:t>K</w:t>
      </w:r>
      <w:r w:rsidR="006C05B8">
        <w:t>jernetiden er mellom</w:t>
      </w:r>
      <w:r w:rsidR="00E7121F">
        <w:t xml:space="preserve"> kl</w:t>
      </w:r>
      <w:r w:rsidR="00C53D0D">
        <w:t>okka</w:t>
      </w:r>
      <w:r w:rsidR="006C05B8">
        <w:t xml:space="preserve"> 10</w:t>
      </w:r>
      <w:r w:rsidR="00C53D0D">
        <w:t>.00</w:t>
      </w:r>
      <w:r w:rsidR="006C05B8">
        <w:t xml:space="preserve"> </w:t>
      </w:r>
      <w:r w:rsidR="00C53D0D">
        <w:t xml:space="preserve">og </w:t>
      </w:r>
      <w:r w:rsidR="006C05B8">
        <w:t>14.</w:t>
      </w:r>
      <w:r w:rsidR="00C53D0D">
        <w:t>00.</w:t>
      </w:r>
      <w:r w:rsidR="006C05B8">
        <w:t xml:space="preserve"> Her</w:t>
      </w:r>
      <w:r w:rsidR="00FF6F04">
        <w:t xml:space="preserve"> vil turer og aktiviteter foregå.</w:t>
      </w:r>
      <w:r w:rsidR="00C53D0D">
        <w:t xml:space="preserve"> </w:t>
      </w:r>
      <w:r w:rsidR="00375751">
        <w:t xml:space="preserve">Barna har med matpakke til frokost, men får servert lunsj/varmmåltid og frukt/yoghurtmåltid på </w:t>
      </w:r>
      <w:r w:rsidR="00C53D0D">
        <w:t>SFO</w:t>
      </w:r>
      <w:r w:rsidR="00375751">
        <w:t>.</w:t>
      </w:r>
    </w:p>
    <w:p w14:paraId="3726434E" w14:textId="77777777" w:rsidR="00FF6F04" w:rsidRDefault="00FF6F04" w:rsidP="00C53D0D">
      <w:r>
        <w:t>Pris per barn er:</w:t>
      </w:r>
    </w:p>
    <w:p w14:paraId="4A2417F5" w14:textId="77777777" w:rsidR="00C53D0D" w:rsidRDefault="00712AD6" w:rsidP="00C53D0D">
      <w:pPr>
        <w:pStyle w:val="Listeavsnitt"/>
        <w:numPr>
          <w:ilvl w:val="0"/>
          <w:numId w:val="8"/>
        </w:numPr>
      </w:pPr>
      <w:r>
        <w:t>205</w:t>
      </w:r>
      <w:r w:rsidR="00FF6F04">
        <w:t xml:space="preserve"> kroner for opphold </w:t>
      </w:r>
      <w:r w:rsidR="00017F90">
        <w:t>per dag</w:t>
      </w:r>
    </w:p>
    <w:p w14:paraId="1FCA9ABB" w14:textId="2F5AD181" w:rsidR="00FF6F04" w:rsidRDefault="00AB6009" w:rsidP="00C53D0D">
      <w:pPr>
        <w:pStyle w:val="Listeavsnitt"/>
        <w:numPr>
          <w:ilvl w:val="0"/>
          <w:numId w:val="8"/>
        </w:numPr>
      </w:pPr>
      <w:r>
        <w:t>50 kroner for kost (mat og drikke) per dag</w:t>
      </w:r>
    </w:p>
    <w:p w14:paraId="1DF7C3A9" w14:textId="3E95C7ED" w:rsidR="00E7121F" w:rsidRDefault="00375751" w:rsidP="00C53D0D">
      <w:r>
        <w:t xml:space="preserve">Vi gir ikke søskenmoderasjon. </w:t>
      </w:r>
      <w:r w:rsidR="00C53D0D">
        <w:t>Tolv</w:t>
      </w:r>
      <w:r w:rsidR="006D7746">
        <w:t xml:space="preserve"> timer gratis </w:t>
      </w:r>
      <w:r w:rsidR="00C53D0D">
        <w:t>SFO</w:t>
      </w:r>
      <w:r w:rsidR="006D7746">
        <w:t xml:space="preserve"> for 1.</w:t>
      </w:r>
      <w:r w:rsidR="00C53D0D">
        <w:t xml:space="preserve"> </w:t>
      </w:r>
      <w:r w:rsidR="006D7746">
        <w:t>trinn gjelder også i skolens tilbud</w:t>
      </w:r>
      <w:r w:rsidR="00C53D0D">
        <w:t xml:space="preserve"> om ferie-SFO. </w:t>
      </w:r>
      <w:r w:rsidR="006D7746">
        <w:t>Timespris på ferie-</w:t>
      </w:r>
      <w:r w:rsidR="00143F92">
        <w:t>SFO</w:t>
      </w:r>
      <w:r w:rsidR="006D7746">
        <w:t xml:space="preserve"> er 21,58</w:t>
      </w:r>
      <w:r w:rsidR="00752A65">
        <w:t xml:space="preserve"> kr</w:t>
      </w:r>
      <w:r w:rsidR="00C53D0D">
        <w:t>oner</w:t>
      </w:r>
      <w:r w:rsidR="00752A65">
        <w:t>.</w:t>
      </w:r>
      <w:r w:rsidR="00C53D0D">
        <w:t xml:space="preserve"> </w:t>
      </w:r>
      <w:r w:rsidR="006D7746">
        <w:t xml:space="preserve">Gratis </w:t>
      </w:r>
      <w:r w:rsidR="00752A65">
        <w:t>SFO for</w:t>
      </w:r>
      <w:r w:rsidR="006D7746">
        <w:t xml:space="preserve"> </w:t>
      </w:r>
      <w:r w:rsidR="00C53D0D">
        <w:t>tolv timer</w:t>
      </w:r>
      <w:r w:rsidR="006D7746">
        <w:t xml:space="preserve"> utgjør dermed 259</w:t>
      </w:r>
      <w:r w:rsidR="00C53D0D">
        <w:t xml:space="preserve"> kroner per </w:t>
      </w:r>
      <w:r w:rsidR="006D7746">
        <w:t>uke i skole</w:t>
      </w:r>
      <w:r w:rsidR="00BF54C3">
        <w:t>n</w:t>
      </w:r>
      <w:r w:rsidR="006D7746">
        <w:t>s ferie-</w:t>
      </w:r>
      <w:r w:rsidR="00C53D0D">
        <w:t>SFO.</w:t>
      </w:r>
    </w:p>
    <w:p w14:paraId="5D00835B" w14:textId="6B989898" w:rsidR="00671DBC" w:rsidRDefault="008C5ED0" w:rsidP="00C53D0D">
      <w:r>
        <w:t>Når du melder på et barn, har vi kun mulighet til å tilby hele dager. Hvis du ikke ønsker å benytte tilbudet hele dagen, må du likevel betale for en hel dag. Du må også betale for påmeldte dager, selv om de ikke blir b</w:t>
      </w:r>
      <w:r w:rsidR="00F963DD">
        <w:t>enyttet</w:t>
      </w:r>
      <w:r>
        <w:t xml:space="preserve">. </w:t>
      </w:r>
    </w:p>
    <w:p w14:paraId="0908C58D" w14:textId="5822EDA9" w:rsidR="006C05B8" w:rsidRPr="00C53D0D" w:rsidRDefault="008C5ED0" w:rsidP="00C53D0D">
      <w:pPr>
        <w:pStyle w:val="Overskrift1"/>
        <w:rPr>
          <w:color w:val="E43C2F" w:themeColor="accent2"/>
        </w:rPr>
      </w:pPr>
      <w:r w:rsidRPr="00752A65">
        <w:rPr>
          <w:color w:val="E43C2F" w:themeColor="accent2"/>
        </w:rPr>
        <w:t>Slik melder du på</w:t>
      </w:r>
      <w:r w:rsidR="000601E2" w:rsidRPr="00752A65">
        <w:rPr>
          <w:color w:val="E43C2F" w:themeColor="accent2"/>
        </w:rPr>
        <w:t>:</w:t>
      </w:r>
    </w:p>
    <w:p w14:paraId="308F7A61" w14:textId="77777777" w:rsidR="006C05B8" w:rsidRDefault="008C5ED0" w:rsidP="008C5ED0">
      <w:pPr>
        <w:widowControl w:val="0"/>
        <w:autoSpaceDE w:val="0"/>
        <w:autoSpaceDN w:val="0"/>
        <w:adjustRightInd w:val="0"/>
        <w:spacing w:line="240" w:lineRule="auto"/>
        <w:ind w:left="7"/>
        <w:rPr>
          <w:rFonts w:cs="Calibri"/>
        </w:rPr>
      </w:pPr>
      <w:r w:rsidRPr="000601E2">
        <w:rPr>
          <w:rFonts w:cs="Calibri"/>
          <w:b/>
        </w:rPr>
        <w:t>Fyll ut påmeldingsskjema</w:t>
      </w:r>
      <w:r w:rsidR="000601E2">
        <w:rPr>
          <w:rFonts w:cs="Calibri"/>
          <w:b/>
        </w:rPr>
        <w:t>et</w:t>
      </w:r>
      <w:r w:rsidRPr="000601E2">
        <w:rPr>
          <w:rFonts w:cs="Calibri"/>
          <w:b/>
        </w:rPr>
        <w:t xml:space="preserve"> under</w:t>
      </w:r>
      <w:r>
        <w:rPr>
          <w:rFonts w:cs="Calibri"/>
        </w:rPr>
        <w:t xml:space="preserve"> og send dette inn til Gran kommune</w:t>
      </w:r>
      <w:r w:rsidR="006C05B8">
        <w:rPr>
          <w:rFonts w:cs="Calibri"/>
        </w:rPr>
        <w:t xml:space="preserve"> </w:t>
      </w:r>
      <w:r w:rsidR="00017F90">
        <w:rPr>
          <w:rFonts w:cs="Calibri"/>
        </w:rPr>
        <w:t xml:space="preserve">på </w:t>
      </w:r>
      <w:r w:rsidR="00D63850">
        <w:rPr>
          <w:rFonts w:cs="Calibri"/>
        </w:rPr>
        <w:t xml:space="preserve">en av følgende </w:t>
      </w:r>
      <w:r w:rsidR="00017F90">
        <w:rPr>
          <w:rFonts w:cs="Calibri"/>
        </w:rPr>
        <w:t>måte</w:t>
      </w:r>
      <w:r w:rsidR="00D63850">
        <w:rPr>
          <w:rFonts w:cs="Calibri"/>
        </w:rPr>
        <w:t>r</w:t>
      </w:r>
      <w:r w:rsidR="006C05B8">
        <w:rPr>
          <w:rFonts w:cs="Calibri"/>
        </w:rPr>
        <w:t>:</w:t>
      </w:r>
    </w:p>
    <w:p w14:paraId="0B56B202" w14:textId="77777777" w:rsidR="006C05B8" w:rsidRDefault="008C5ED0" w:rsidP="006C05B8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Calibri"/>
        </w:rPr>
      </w:pPr>
      <w:r w:rsidRPr="006C05B8">
        <w:rPr>
          <w:rFonts w:cs="Calibri"/>
        </w:rPr>
        <w:t xml:space="preserve">e-post til </w:t>
      </w:r>
      <w:hyperlink r:id="rId10" w:history="1">
        <w:r w:rsidR="00A212A7" w:rsidRPr="006C05B8">
          <w:rPr>
            <w:rStyle w:val="Hyperkobling"/>
            <w:rFonts w:cs="Calibri"/>
          </w:rPr>
          <w:t>marianne.lundsten.olsen@gran.kommune.no</w:t>
        </w:r>
      </w:hyperlink>
      <w:r w:rsidR="00A212A7" w:rsidRPr="006C05B8">
        <w:rPr>
          <w:rFonts w:cs="Calibri"/>
        </w:rPr>
        <w:t xml:space="preserve"> </w:t>
      </w:r>
    </w:p>
    <w:p w14:paraId="17F7B73E" w14:textId="77777777" w:rsidR="008C5ED0" w:rsidRPr="006C05B8" w:rsidRDefault="006C05B8" w:rsidP="006C05B8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Calibri"/>
        </w:rPr>
      </w:pPr>
      <w:r>
        <w:rPr>
          <w:rFonts w:cs="Calibri"/>
        </w:rPr>
        <w:t>i posten til:</w:t>
      </w:r>
      <w:r>
        <w:rPr>
          <w:rFonts w:cs="Calibri"/>
        </w:rPr>
        <w:br/>
      </w:r>
      <w:r w:rsidR="00A212A7" w:rsidRPr="006C05B8">
        <w:rPr>
          <w:rFonts w:cs="Calibri"/>
        </w:rPr>
        <w:t>Gran kommune, v/Marianne Lundsten Olsen</w:t>
      </w:r>
      <w:r w:rsidR="008C5ED0" w:rsidRPr="006C05B8">
        <w:rPr>
          <w:rFonts w:cs="Calibri"/>
        </w:rPr>
        <w:br/>
        <w:t>Postboks 41, 2714 JAREN</w:t>
      </w:r>
      <w:r w:rsidR="00A212A7" w:rsidRPr="006C05B8">
        <w:rPr>
          <w:rFonts w:cs="Calibri"/>
        </w:rPr>
        <w:t xml:space="preserve"> </w:t>
      </w:r>
    </w:p>
    <w:p w14:paraId="153D8810" w14:textId="77777777" w:rsidR="006C05B8" w:rsidRDefault="006C05B8" w:rsidP="00C53D0D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</w:p>
    <w:p w14:paraId="4C9BFFD9" w14:textId="0E78C38F" w:rsidR="00C53D0D" w:rsidRDefault="00C53D0D" w:rsidP="00C53D0D">
      <w:pPr>
        <w:pStyle w:val="Overskrift2"/>
      </w:pPr>
      <w:r>
        <w:lastRenderedPageBreak/>
        <w:t>Påmeldingsfristen er 8. september</w:t>
      </w:r>
    </w:p>
    <w:p w14:paraId="2653F0EE" w14:textId="0FE4CC3A" w:rsidR="00C53D0D" w:rsidRDefault="00C53D0D" w:rsidP="00C53D0D">
      <w:pPr>
        <w:widowControl w:val="0"/>
        <w:autoSpaceDE w:val="0"/>
        <w:autoSpaceDN w:val="0"/>
        <w:adjustRightInd w:val="0"/>
        <w:spacing w:line="240" w:lineRule="auto"/>
        <w:ind w:left="7"/>
        <w:rPr>
          <w:rFonts w:cs="Calibri"/>
          <w:bCs/>
        </w:rPr>
      </w:pPr>
      <w:r>
        <w:rPr>
          <w:rFonts w:cs="Calibri"/>
        </w:rPr>
        <w:t>Husk å melde på barnet ditt før</w:t>
      </w:r>
      <w:r w:rsidR="00A212A7" w:rsidRPr="00792731">
        <w:rPr>
          <w:rFonts w:cs="Calibri"/>
        </w:rPr>
        <w:t xml:space="preserve"> </w:t>
      </w:r>
      <w:r w:rsidR="00027AE3">
        <w:rPr>
          <w:rFonts w:cs="Calibri"/>
          <w:b/>
          <w:bCs/>
        </w:rPr>
        <w:t>torsdag</w:t>
      </w:r>
      <w:r w:rsidR="00D63850">
        <w:rPr>
          <w:rFonts w:cs="Calibri"/>
          <w:b/>
          <w:bCs/>
        </w:rPr>
        <w:t xml:space="preserve"> </w:t>
      </w:r>
      <w:r w:rsidR="00027AE3">
        <w:rPr>
          <w:rFonts w:cs="Calibri"/>
          <w:b/>
          <w:bCs/>
        </w:rPr>
        <w:t>8</w:t>
      </w:r>
      <w:r w:rsidR="00A212A7" w:rsidRPr="00792731">
        <w:rPr>
          <w:rFonts w:cs="Calibri"/>
          <w:b/>
          <w:bCs/>
        </w:rPr>
        <w:t xml:space="preserve">. </w:t>
      </w:r>
      <w:r w:rsidR="00D63850">
        <w:rPr>
          <w:rFonts w:cs="Calibri"/>
          <w:b/>
          <w:bCs/>
        </w:rPr>
        <w:t>september</w:t>
      </w:r>
      <w:r w:rsidR="00A212A7" w:rsidRPr="00792731">
        <w:rPr>
          <w:rFonts w:cs="Calibri"/>
          <w:b/>
          <w:bCs/>
        </w:rPr>
        <w:t>.</w:t>
      </w:r>
      <w:r w:rsidR="00A212A7">
        <w:rPr>
          <w:rFonts w:cs="Calibri"/>
          <w:b/>
          <w:bCs/>
        </w:rPr>
        <w:t xml:space="preserve"> </w:t>
      </w:r>
      <w:r w:rsidR="008C5ED0" w:rsidRPr="008C5ED0">
        <w:rPr>
          <w:rFonts w:cs="Calibri"/>
          <w:bCs/>
        </w:rPr>
        <w:t>Hvi</w:t>
      </w:r>
      <w:r w:rsidR="00AE5493">
        <w:rPr>
          <w:rFonts w:cs="Calibri"/>
          <w:bCs/>
        </w:rPr>
        <w:t xml:space="preserve">s du melder på ditt barn etter </w:t>
      </w:r>
      <w:r w:rsidR="00027AE3">
        <w:rPr>
          <w:rFonts w:cs="Calibri"/>
          <w:bCs/>
        </w:rPr>
        <w:t>8</w:t>
      </w:r>
      <w:r w:rsidR="008C5ED0" w:rsidRPr="008C5ED0">
        <w:rPr>
          <w:rFonts w:cs="Calibri"/>
          <w:bCs/>
        </w:rPr>
        <w:t xml:space="preserve">. </w:t>
      </w:r>
      <w:r w:rsidR="00027AE3">
        <w:rPr>
          <w:rFonts w:cs="Calibri"/>
          <w:bCs/>
        </w:rPr>
        <w:t>september</w:t>
      </w:r>
      <w:r w:rsidR="008C5ED0" w:rsidRPr="008C5ED0">
        <w:rPr>
          <w:rFonts w:cs="Calibri"/>
          <w:bCs/>
        </w:rPr>
        <w:t xml:space="preserve">, vil du ikke få tilbud om plass. </w:t>
      </w:r>
    </w:p>
    <w:p w14:paraId="665E13E9" w14:textId="4B22538C" w:rsidR="006E3CE4" w:rsidRDefault="006E3CE4" w:rsidP="006E3CE4">
      <w:pPr>
        <w:pStyle w:val="Overskrift2"/>
      </w:pPr>
      <w:r>
        <w:t>Slik får du svar</w:t>
      </w:r>
    </w:p>
    <w:p w14:paraId="1EF855FC" w14:textId="15328B9D" w:rsidR="006C05B8" w:rsidRDefault="008C5ED0" w:rsidP="006E3CE4">
      <w:pPr>
        <w:widowControl w:val="0"/>
        <w:autoSpaceDE w:val="0"/>
        <w:autoSpaceDN w:val="0"/>
        <w:adjustRightInd w:val="0"/>
        <w:spacing w:line="240" w:lineRule="auto"/>
        <w:ind w:left="7"/>
        <w:rPr>
          <w:rFonts w:cs="Calibri"/>
          <w:bCs/>
        </w:rPr>
      </w:pPr>
      <w:r w:rsidRPr="008C5ED0">
        <w:rPr>
          <w:rFonts w:cs="Calibri"/>
          <w:bCs/>
        </w:rPr>
        <w:t xml:space="preserve">Du får svar på søknaden din som digital post eller vanlig post (for deg </w:t>
      </w:r>
      <w:r>
        <w:rPr>
          <w:rFonts w:cs="Calibri"/>
          <w:bCs/>
        </w:rPr>
        <w:t>som ikke har digital postkasse).</w:t>
      </w:r>
      <w:r w:rsidR="00FF6F04">
        <w:rPr>
          <w:rFonts w:cs="Calibri"/>
          <w:bCs/>
        </w:rPr>
        <w:t xml:space="preserve"> </w:t>
      </w:r>
      <w:r w:rsidR="006E3CE4">
        <w:rPr>
          <w:rFonts w:cs="Calibri"/>
          <w:bCs/>
        </w:rPr>
        <w:t xml:space="preserve">Du får svar på søknaden din etter at påmeldingsfristen har gått ut. </w:t>
      </w:r>
    </w:p>
    <w:p w14:paraId="380758B3" w14:textId="77EB79D1" w:rsidR="006C05B8" w:rsidRPr="008C5ED0" w:rsidRDefault="006E3CE4" w:rsidP="008C5ED0">
      <w:pPr>
        <w:widowControl w:val="0"/>
        <w:autoSpaceDE w:val="0"/>
        <w:autoSpaceDN w:val="0"/>
        <w:adjustRightInd w:val="0"/>
        <w:spacing w:line="240" w:lineRule="auto"/>
        <w:ind w:left="7"/>
        <w:rPr>
          <w:rFonts w:cs="Calibri"/>
        </w:rPr>
      </w:pPr>
      <w:r>
        <w:rPr>
          <w:rFonts w:cs="Calibri"/>
          <w:bCs/>
        </w:rPr>
        <w:t xml:space="preserve">Vi sender ut mer informasjon om ferie-SFO etter at vi har registrert alle påmeldinger. </w:t>
      </w:r>
    </w:p>
    <w:p w14:paraId="0CE28EB1" w14:textId="77777777" w:rsidR="008C5ED0" w:rsidRDefault="008C5ED0" w:rsidP="008C5ED0">
      <w:pPr>
        <w:widowControl w:val="0"/>
        <w:autoSpaceDE w:val="0"/>
        <w:autoSpaceDN w:val="0"/>
        <w:adjustRightInd w:val="0"/>
        <w:spacing w:line="240" w:lineRule="auto"/>
        <w:ind w:left="7"/>
        <w:rPr>
          <w:b/>
        </w:rPr>
      </w:pPr>
    </w:p>
    <w:p w14:paraId="104D1775" w14:textId="77777777" w:rsidR="00143F92" w:rsidRDefault="00143F92" w:rsidP="00671DBC">
      <w:pPr>
        <w:widowControl w:val="0"/>
        <w:autoSpaceDE w:val="0"/>
        <w:autoSpaceDN w:val="0"/>
        <w:adjustRightInd w:val="0"/>
        <w:spacing w:line="240" w:lineRule="auto"/>
        <w:ind w:left="7"/>
        <w:rPr>
          <w:b/>
        </w:rPr>
      </w:pPr>
    </w:p>
    <w:p w14:paraId="6A88D099" w14:textId="0AD45EFF" w:rsidR="00671DBC" w:rsidRPr="00671DBC" w:rsidRDefault="008C5ED0" w:rsidP="00671DBC">
      <w:pPr>
        <w:widowControl w:val="0"/>
        <w:autoSpaceDE w:val="0"/>
        <w:autoSpaceDN w:val="0"/>
        <w:adjustRightInd w:val="0"/>
        <w:spacing w:line="240" w:lineRule="auto"/>
        <w:ind w:left="7"/>
        <w:rPr>
          <w:rFonts w:cs="Calibri"/>
          <w:bCs/>
        </w:rPr>
      </w:pPr>
      <w:r>
        <w:rPr>
          <w:b/>
        </w:rPr>
        <w:t>Med vennlig hilsen</w:t>
      </w:r>
      <w:r w:rsidR="00671DBC">
        <w:rPr>
          <w:rFonts w:cs="Calibri"/>
          <w:bCs/>
        </w:rPr>
        <w:br/>
        <w:t>Skole</w:t>
      </w:r>
      <w:r w:rsidR="000C3A15">
        <w:rPr>
          <w:rFonts w:cs="Calibri"/>
          <w:bCs/>
        </w:rPr>
        <w:t>ne i Gran</w:t>
      </w:r>
    </w:p>
    <w:p w14:paraId="1DB7758B" w14:textId="77777777" w:rsidR="00671DBC" w:rsidRDefault="00671DBC" w:rsidP="006C05B8">
      <w:pPr>
        <w:keepNext/>
        <w:keepLines/>
        <w:spacing w:after="0" w:line="240" w:lineRule="auto"/>
      </w:pPr>
    </w:p>
    <w:p w14:paraId="222527EB" w14:textId="77777777" w:rsidR="00A212A7" w:rsidRPr="006C05B8" w:rsidRDefault="00A315FB" w:rsidP="006C05B8">
      <w:pPr>
        <w:keepNext/>
        <w:keepLines/>
        <w:spacing w:after="0" w:line="240" w:lineRule="auto"/>
        <w:rPr>
          <w:rStyle w:val="Sterk"/>
          <w:b w:val="0"/>
          <w:bCs w:val="0"/>
        </w:rPr>
      </w:pPr>
      <w:r>
        <w:t>Marianne Lundsten Olsen</w:t>
      </w:r>
      <w:r w:rsidR="00D22B81">
        <w:br/>
        <w:t>Konsulent skole</w:t>
      </w:r>
      <w:r w:rsidR="00D22B81">
        <w:br/>
        <w:t>482 14 068</w:t>
      </w:r>
    </w:p>
    <w:p w14:paraId="067934B9" w14:textId="77777777" w:rsidR="006C05B8" w:rsidRDefault="006C05B8" w:rsidP="00CC7E94">
      <w:pPr>
        <w:pStyle w:val="Tittel"/>
        <w:jc w:val="center"/>
        <w:rPr>
          <w:sz w:val="32"/>
        </w:rPr>
      </w:pPr>
    </w:p>
    <w:p w14:paraId="72E84238" w14:textId="77777777" w:rsidR="006C05B8" w:rsidRDefault="006C05B8" w:rsidP="00CC7E94">
      <w:pPr>
        <w:pStyle w:val="Tittel"/>
        <w:jc w:val="center"/>
        <w:rPr>
          <w:sz w:val="32"/>
        </w:rPr>
      </w:pPr>
    </w:p>
    <w:p w14:paraId="53415435" w14:textId="77777777" w:rsidR="006C05B8" w:rsidRDefault="006C05B8" w:rsidP="00CC7E94">
      <w:pPr>
        <w:pStyle w:val="Tittel"/>
        <w:jc w:val="center"/>
        <w:rPr>
          <w:sz w:val="32"/>
        </w:rPr>
      </w:pPr>
    </w:p>
    <w:p w14:paraId="0C484475" w14:textId="77777777" w:rsidR="006C05B8" w:rsidRDefault="006C05B8" w:rsidP="00CC7E94">
      <w:pPr>
        <w:pStyle w:val="Tittel"/>
        <w:jc w:val="center"/>
        <w:rPr>
          <w:sz w:val="32"/>
        </w:rPr>
      </w:pPr>
    </w:p>
    <w:p w14:paraId="4B76EFC1" w14:textId="77777777" w:rsidR="006C05B8" w:rsidRDefault="006C05B8" w:rsidP="00CC7E94">
      <w:pPr>
        <w:pStyle w:val="Tittel"/>
        <w:jc w:val="center"/>
        <w:rPr>
          <w:sz w:val="32"/>
        </w:rPr>
      </w:pPr>
    </w:p>
    <w:p w14:paraId="2CD8A23F" w14:textId="77777777" w:rsidR="006C05B8" w:rsidRDefault="006C05B8" w:rsidP="00CC7E94">
      <w:pPr>
        <w:pStyle w:val="Tittel"/>
        <w:jc w:val="center"/>
        <w:rPr>
          <w:sz w:val="32"/>
        </w:rPr>
      </w:pPr>
    </w:p>
    <w:p w14:paraId="0DD50A48" w14:textId="77777777" w:rsidR="00375751" w:rsidRDefault="00375751" w:rsidP="00375751"/>
    <w:p w14:paraId="40F812E5" w14:textId="77777777" w:rsidR="00074E4F" w:rsidRPr="00375751" w:rsidRDefault="00074E4F" w:rsidP="00375751"/>
    <w:p w14:paraId="07F9B183" w14:textId="77777777" w:rsidR="006C05B8" w:rsidRDefault="006C05B8" w:rsidP="00CC7E94">
      <w:pPr>
        <w:pStyle w:val="Tittel"/>
        <w:jc w:val="center"/>
        <w:rPr>
          <w:sz w:val="32"/>
        </w:rPr>
      </w:pPr>
    </w:p>
    <w:p w14:paraId="111BABA9" w14:textId="77777777" w:rsidR="00017F90" w:rsidRDefault="00017F90" w:rsidP="00017F90"/>
    <w:p w14:paraId="52BFEF11" w14:textId="77777777" w:rsidR="006E3CE4" w:rsidRDefault="006E3CE4">
      <w:pPr>
        <w:rPr>
          <w:rFonts w:eastAsiaTheme="majorEastAsia" w:cstheme="majorBidi"/>
          <w:b/>
          <w:color w:val="E43C2F"/>
          <w:spacing w:val="-10"/>
          <w:kern w:val="28"/>
          <w:sz w:val="36"/>
          <w:szCs w:val="36"/>
        </w:rPr>
      </w:pPr>
      <w:r>
        <w:rPr>
          <w:sz w:val="36"/>
          <w:szCs w:val="36"/>
        </w:rPr>
        <w:br w:type="page"/>
      </w:r>
    </w:p>
    <w:p w14:paraId="72FD223F" w14:textId="1FAD3466" w:rsidR="00752A65" w:rsidRPr="008E785B" w:rsidRDefault="00752A65" w:rsidP="00752A65">
      <w:pPr>
        <w:pStyle w:val="Tittel"/>
        <w:rPr>
          <w:sz w:val="32"/>
          <w:szCs w:val="32"/>
        </w:rPr>
      </w:pPr>
      <w:r w:rsidRPr="008E785B">
        <w:rPr>
          <w:sz w:val="32"/>
          <w:szCs w:val="32"/>
        </w:rPr>
        <w:lastRenderedPageBreak/>
        <w:t>Påmelding: Ferie-SFO ved Trintom skole høstferien 2022</w:t>
      </w:r>
    </w:p>
    <w:p w14:paraId="40F1895D" w14:textId="77777777" w:rsidR="00752A65" w:rsidRDefault="00752A65" w:rsidP="0004240C">
      <w:pPr>
        <w:rPr>
          <w:lang w:eastAsia="nb-NO"/>
        </w:rPr>
      </w:pPr>
    </w:p>
    <w:p w14:paraId="692704AD" w14:textId="3BBF995B" w:rsidR="00A212A7" w:rsidRPr="0004240C" w:rsidRDefault="00A212A7" w:rsidP="0004240C">
      <w:pPr>
        <w:rPr>
          <w:lang w:eastAsia="nb-NO"/>
        </w:rPr>
      </w:pPr>
      <w:r w:rsidRPr="00924D83">
        <w:rPr>
          <w:lang w:eastAsia="nb-NO"/>
        </w:rPr>
        <w:t>Barnets navn:</w:t>
      </w:r>
      <w:r w:rsidR="0004240C">
        <w:rPr>
          <w:lang w:eastAsia="nb-NO"/>
        </w:rPr>
        <w:t xml:space="preserve"> </w:t>
      </w:r>
      <w:r w:rsidRPr="00924D83">
        <w:rPr>
          <w:lang w:eastAsia="nb-NO"/>
        </w:rPr>
        <w:t>__________________________________________________________________</w:t>
      </w:r>
    </w:p>
    <w:p w14:paraId="18EB58A9" w14:textId="77777777" w:rsidR="00A212A7" w:rsidRPr="00924D83" w:rsidRDefault="00A212A7" w:rsidP="0004240C">
      <w:pPr>
        <w:rPr>
          <w:rFonts w:ascii="Times New Roman" w:hAnsi="Times New Roman" w:cs="Times New Roman"/>
          <w:lang w:eastAsia="nb-NO"/>
        </w:rPr>
      </w:pPr>
      <w:r w:rsidRPr="00924D83">
        <w:rPr>
          <w:lang w:eastAsia="nb-NO"/>
        </w:rPr>
        <w:t>meldes</w:t>
      </w:r>
      <w:r>
        <w:rPr>
          <w:lang w:eastAsia="nb-NO"/>
        </w:rPr>
        <w:t xml:space="preserve"> herved på den kommunale </w:t>
      </w:r>
      <w:r w:rsidR="006C05B8">
        <w:rPr>
          <w:lang w:eastAsia="nb-NO"/>
        </w:rPr>
        <w:t xml:space="preserve">ferie-SFO </w:t>
      </w:r>
      <w:r w:rsidR="00D63850">
        <w:rPr>
          <w:lang w:eastAsia="nb-NO"/>
        </w:rPr>
        <w:t xml:space="preserve">høstferien </w:t>
      </w:r>
      <w:r w:rsidR="00AE5493">
        <w:rPr>
          <w:lang w:eastAsia="nb-NO"/>
        </w:rPr>
        <w:t>2022</w:t>
      </w:r>
      <w:r w:rsidRPr="00924D83">
        <w:rPr>
          <w:lang w:eastAsia="nb-NO"/>
        </w:rPr>
        <w:t xml:space="preserve">, </w:t>
      </w:r>
      <w:r w:rsidR="0004240C">
        <w:rPr>
          <w:lang w:eastAsia="nb-NO"/>
        </w:rPr>
        <w:t>på</w:t>
      </w:r>
      <w:r w:rsidRPr="00924D83">
        <w:rPr>
          <w:lang w:eastAsia="nb-NO"/>
        </w:rPr>
        <w:t xml:space="preserve"> </w:t>
      </w:r>
      <w:r w:rsidRPr="00924D83">
        <w:rPr>
          <w:b/>
          <w:bCs/>
          <w:lang w:eastAsia="nb-NO"/>
        </w:rPr>
        <w:t>Trintom skole.</w:t>
      </w:r>
    </w:p>
    <w:p w14:paraId="17B50FE2" w14:textId="77777777" w:rsidR="00A212A7" w:rsidRPr="00924D83" w:rsidRDefault="00A212A7" w:rsidP="0004240C">
      <w:pPr>
        <w:rPr>
          <w:rFonts w:ascii="Times New Roman" w:hAnsi="Times New Roman" w:cs="Times New Roman"/>
          <w:lang w:eastAsia="nb-NO"/>
        </w:rPr>
      </w:pPr>
      <w:r w:rsidRPr="00924D83">
        <w:rPr>
          <w:lang w:eastAsia="nb-NO"/>
        </w:rPr>
        <w:t>Barnets adresse:</w:t>
      </w:r>
      <w:r w:rsidR="0004240C">
        <w:rPr>
          <w:lang w:eastAsia="nb-NO"/>
        </w:rPr>
        <w:t xml:space="preserve"> </w:t>
      </w:r>
      <w:r w:rsidRPr="00924D83">
        <w:rPr>
          <w:lang w:eastAsia="nb-NO"/>
        </w:rPr>
        <w:t>__________________________________________________________________</w:t>
      </w:r>
    </w:p>
    <w:p w14:paraId="182F0554" w14:textId="77777777" w:rsidR="00A212A7" w:rsidRPr="00924D83" w:rsidRDefault="00A212A7" w:rsidP="0004240C">
      <w:pPr>
        <w:rPr>
          <w:rFonts w:ascii="Times New Roman" w:hAnsi="Times New Roman" w:cs="Times New Roman"/>
          <w:lang w:eastAsia="nb-NO"/>
        </w:rPr>
      </w:pPr>
      <w:r w:rsidRPr="00924D83">
        <w:rPr>
          <w:lang w:eastAsia="nb-NO"/>
        </w:rPr>
        <w:t>Fødsels</w:t>
      </w:r>
      <w:r>
        <w:rPr>
          <w:lang w:eastAsia="nb-NO"/>
        </w:rPr>
        <w:t>dato</w:t>
      </w:r>
      <w:r w:rsidRPr="00924D83">
        <w:rPr>
          <w:lang w:eastAsia="nb-NO"/>
        </w:rPr>
        <w:t xml:space="preserve"> (</w:t>
      </w:r>
      <w:r>
        <w:rPr>
          <w:lang w:eastAsia="nb-NO"/>
        </w:rPr>
        <w:t>6</w:t>
      </w:r>
      <w:r w:rsidRPr="00924D83">
        <w:rPr>
          <w:lang w:eastAsia="nb-NO"/>
        </w:rPr>
        <w:t xml:space="preserve"> sifre):</w:t>
      </w:r>
      <w:r w:rsidR="0004240C">
        <w:rPr>
          <w:lang w:eastAsia="nb-NO"/>
        </w:rPr>
        <w:t xml:space="preserve"> </w:t>
      </w:r>
      <w:r w:rsidRPr="00924D83">
        <w:rPr>
          <w:lang w:eastAsia="nb-NO"/>
        </w:rPr>
        <w:t>__________________ Klasse (2</w:t>
      </w:r>
      <w:r w:rsidR="00D63850">
        <w:rPr>
          <w:lang w:eastAsia="nb-NO"/>
        </w:rPr>
        <w:t>2</w:t>
      </w:r>
      <w:r w:rsidR="00380C46">
        <w:rPr>
          <w:lang w:eastAsia="nb-NO"/>
        </w:rPr>
        <w:t>/</w:t>
      </w:r>
      <w:r w:rsidR="00D63850">
        <w:rPr>
          <w:lang w:eastAsia="nb-NO"/>
        </w:rPr>
        <w:t>23</w:t>
      </w:r>
      <w:r w:rsidRPr="00924D83">
        <w:rPr>
          <w:lang w:eastAsia="nb-NO"/>
        </w:rPr>
        <w:t>)____ved __________________skole</w:t>
      </w:r>
    </w:p>
    <w:p w14:paraId="5EEC3225" w14:textId="77777777" w:rsidR="00276AFC" w:rsidRPr="00924D83" w:rsidRDefault="00276AFC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264C8BFC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61A31484" w14:textId="77777777" w:rsidR="00A212A7" w:rsidRDefault="00A212A7" w:rsidP="0004240C">
      <w:pPr>
        <w:rPr>
          <w:lang w:eastAsia="nb-NO"/>
        </w:rPr>
      </w:pPr>
      <w:r w:rsidRPr="00924D83">
        <w:rPr>
          <w:lang w:eastAsia="nb-NO"/>
        </w:rPr>
        <w:t>Opphold ønskes disse dagene (skriv inn klokkeslett):</w:t>
      </w:r>
    </w:p>
    <w:tbl>
      <w:tblPr>
        <w:tblStyle w:val="Rutenettabell4uthevingsfarge1"/>
        <w:tblW w:w="0" w:type="auto"/>
        <w:tblLook w:val="04A0" w:firstRow="1" w:lastRow="0" w:firstColumn="1" w:lastColumn="0" w:noHBand="0" w:noVBand="1"/>
      </w:tblPr>
      <w:tblGrid>
        <w:gridCol w:w="1129"/>
        <w:gridCol w:w="1799"/>
        <w:gridCol w:w="1464"/>
        <w:gridCol w:w="1465"/>
        <w:gridCol w:w="1465"/>
        <w:gridCol w:w="1465"/>
        <w:gridCol w:w="1465"/>
      </w:tblGrid>
      <w:tr w:rsidR="0004240C" w14:paraId="52E3E5EA" w14:textId="77777777" w:rsidTr="00042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8570137" w14:textId="77777777" w:rsidR="0004240C" w:rsidRDefault="0004240C" w:rsidP="0004240C">
            <w:pPr>
              <w:rPr>
                <w:lang w:eastAsia="nb-NO"/>
              </w:rPr>
            </w:pPr>
          </w:p>
        </w:tc>
        <w:tc>
          <w:tcPr>
            <w:tcW w:w="1799" w:type="dxa"/>
          </w:tcPr>
          <w:p w14:paraId="4CD67F16" w14:textId="77777777" w:rsidR="0004240C" w:rsidRDefault="0004240C" w:rsidP="00042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4" w:type="dxa"/>
          </w:tcPr>
          <w:p w14:paraId="5BD63C3E" w14:textId="77777777" w:rsidR="0004240C" w:rsidRDefault="0004240C" w:rsidP="00042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>Mandag</w:t>
            </w:r>
          </w:p>
        </w:tc>
        <w:tc>
          <w:tcPr>
            <w:tcW w:w="1465" w:type="dxa"/>
          </w:tcPr>
          <w:p w14:paraId="44D1FAC7" w14:textId="77777777" w:rsidR="0004240C" w:rsidRDefault="0004240C" w:rsidP="00042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>Tirsdag</w:t>
            </w:r>
          </w:p>
        </w:tc>
        <w:tc>
          <w:tcPr>
            <w:tcW w:w="1465" w:type="dxa"/>
          </w:tcPr>
          <w:p w14:paraId="468E7F7B" w14:textId="77777777" w:rsidR="0004240C" w:rsidRDefault="0004240C" w:rsidP="00042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>Onsdag</w:t>
            </w:r>
          </w:p>
        </w:tc>
        <w:tc>
          <w:tcPr>
            <w:tcW w:w="1465" w:type="dxa"/>
          </w:tcPr>
          <w:p w14:paraId="63BD6DB2" w14:textId="77777777" w:rsidR="0004240C" w:rsidRDefault="0004240C" w:rsidP="00042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>Torsdag</w:t>
            </w:r>
          </w:p>
        </w:tc>
        <w:tc>
          <w:tcPr>
            <w:tcW w:w="1465" w:type="dxa"/>
          </w:tcPr>
          <w:p w14:paraId="75262199" w14:textId="77777777" w:rsidR="0004240C" w:rsidRDefault="0004240C" w:rsidP="000424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>Fredag</w:t>
            </w:r>
          </w:p>
        </w:tc>
      </w:tr>
      <w:tr w:rsidR="0004240C" w14:paraId="292B6FB7" w14:textId="77777777" w:rsidTr="00042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BF81B40" w14:textId="77777777" w:rsidR="0004240C" w:rsidRDefault="006C05B8" w:rsidP="0004240C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Uke </w:t>
            </w:r>
            <w:r w:rsidR="00D63850">
              <w:rPr>
                <w:lang w:eastAsia="nb-NO"/>
              </w:rPr>
              <w:t>41</w:t>
            </w:r>
          </w:p>
        </w:tc>
        <w:tc>
          <w:tcPr>
            <w:tcW w:w="1799" w:type="dxa"/>
          </w:tcPr>
          <w:p w14:paraId="483A268A" w14:textId="77777777" w:rsidR="0004240C" w:rsidRDefault="0004240C" w:rsidP="0004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 xml:space="preserve">Barnet leveres kl. </w:t>
            </w:r>
          </w:p>
        </w:tc>
        <w:tc>
          <w:tcPr>
            <w:tcW w:w="1464" w:type="dxa"/>
          </w:tcPr>
          <w:p w14:paraId="79E55020" w14:textId="77777777" w:rsidR="0004240C" w:rsidRDefault="0004240C" w:rsidP="0004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6D3FCD37" w14:textId="77777777" w:rsidR="0004240C" w:rsidRDefault="0004240C" w:rsidP="0004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43B09EE8" w14:textId="77777777" w:rsidR="0004240C" w:rsidRDefault="0004240C" w:rsidP="0004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69CD01B8" w14:textId="77777777" w:rsidR="0004240C" w:rsidRDefault="0004240C" w:rsidP="0004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78C7EF12" w14:textId="77777777" w:rsidR="0004240C" w:rsidRDefault="0004240C" w:rsidP="0004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nb-NO"/>
              </w:rPr>
            </w:pPr>
          </w:p>
        </w:tc>
      </w:tr>
      <w:tr w:rsidR="0004240C" w14:paraId="52DE8BC3" w14:textId="77777777" w:rsidTr="00042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26981CC" w14:textId="77777777" w:rsidR="0004240C" w:rsidRDefault="0004240C" w:rsidP="0004240C">
            <w:pPr>
              <w:rPr>
                <w:lang w:eastAsia="nb-NO"/>
              </w:rPr>
            </w:pPr>
          </w:p>
        </w:tc>
        <w:tc>
          <w:tcPr>
            <w:tcW w:w="1799" w:type="dxa"/>
          </w:tcPr>
          <w:p w14:paraId="24A51912" w14:textId="77777777" w:rsidR="0004240C" w:rsidRDefault="0004240C" w:rsidP="0004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  <w:r>
              <w:rPr>
                <w:lang w:eastAsia="nb-NO"/>
              </w:rPr>
              <w:t xml:space="preserve">Barnet hentes kl. </w:t>
            </w:r>
          </w:p>
        </w:tc>
        <w:tc>
          <w:tcPr>
            <w:tcW w:w="1464" w:type="dxa"/>
          </w:tcPr>
          <w:p w14:paraId="6CBF9697" w14:textId="77777777" w:rsidR="0004240C" w:rsidRDefault="0004240C" w:rsidP="0004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0D01018A" w14:textId="77777777" w:rsidR="0004240C" w:rsidRDefault="0004240C" w:rsidP="0004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7AA4C726" w14:textId="77777777" w:rsidR="0004240C" w:rsidRDefault="0004240C" w:rsidP="0004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1E78E99A" w14:textId="77777777" w:rsidR="0004240C" w:rsidRDefault="0004240C" w:rsidP="0004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</w:p>
        </w:tc>
        <w:tc>
          <w:tcPr>
            <w:tcW w:w="1465" w:type="dxa"/>
          </w:tcPr>
          <w:p w14:paraId="1FA688E5" w14:textId="77777777" w:rsidR="0004240C" w:rsidRDefault="0004240C" w:rsidP="0004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nb-NO"/>
              </w:rPr>
            </w:pPr>
          </w:p>
        </w:tc>
      </w:tr>
      <w:tr w:rsidR="006C05B8" w14:paraId="4B6CC6C3" w14:textId="77777777" w:rsidTr="00156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7"/>
          </w:tcPr>
          <w:p w14:paraId="3EA49820" w14:textId="77777777" w:rsidR="006C05B8" w:rsidRDefault="006C05B8" w:rsidP="006C05B8">
            <w:pPr>
              <w:rPr>
                <w:lang w:eastAsia="nb-NO"/>
              </w:rPr>
            </w:pPr>
            <w:r w:rsidRPr="00276AFC">
              <w:rPr>
                <w:b w:val="0"/>
                <w:lang w:eastAsia="nb-NO"/>
              </w:rPr>
              <w:t>Barnet blir hentet</w:t>
            </w:r>
            <w:r>
              <w:rPr>
                <w:b w:val="0"/>
                <w:lang w:eastAsia="nb-NO"/>
              </w:rPr>
              <w:t xml:space="preserve"> </w:t>
            </w:r>
            <w:sdt>
              <w:sdtPr>
                <w:rPr>
                  <w:sz w:val="32"/>
                  <w:lang w:eastAsia="nb-NO"/>
                </w:rPr>
                <w:id w:val="-188716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sz w:val="32"/>
                    <w:lang w:eastAsia="nb-NO"/>
                  </w:rPr>
                  <w:t>☐</w:t>
                </w:r>
              </w:sdtContent>
            </w:sdt>
            <w:r>
              <w:rPr>
                <w:b w:val="0"/>
                <w:lang w:eastAsia="nb-NO"/>
              </w:rPr>
              <w:t xml:space="preserve">  (kryss av)</w:t>
            </w:r>
          </w:p>
        </w:tc>
      </w:tr>
      <w:tr w:rsidR="006C05B8" w14:paraId="1214997D" w14:textId="77777777" w:rsidTr="00F57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7"/>
          </w:tcPr>
          <w:p w14:paraId="2711F717" w14:textId="77777777" w:rsidR="006C05B8" w:rsidRDefault="006C05B8" w:rsidP="006C05B8">
            <w:pPr>
              <w:rPr>
                <w:lang w:eastAsia="nb-NO"/>
              </w:rPr>
            </w:pPr>
          </w:p>
          <w:p w14:paraId="7740F56F" w14:textId="77777777" w:rsidR="006C05B8" w:rsidRPr="00276AFC" w:rsidRDefault="006C05B8" w:rsidP="006C05B8">
            <w:pPr>
              <w:rPr>
                <w:lang w:eastAsia="nb-NO"/>
              </w:rPr>
            </w:pPr>
            <w:r w:rsidRPr="00276AFC">
              <w:rPr>
                <w:lang w:eastAsia="nb-NO"/>
              </w:rPr>
              <w:t>Barnet kan</w:t>
            </w:r>
          </w:p>
        </w:tc>
      </w:tr>
      <w:tr w:rsidR="006C05B8" w14:paraId="30A40F65" w14:textId="77777777" w:rsidTr="009A5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7"/>
          </w:tcPr>
          <w:p w14:paraId="3B51151F" w14:textId="77777777" w:rsidR="006C05B8" w:rsidRPr="00276AFC" w:rsidRDefault="006C05B8" w:rsidP="006C05B8">
            <w:pPr>
              <w:pStyle w:val="Listeavsnitt"/>
              <w:numPr>
                <w:ilvl w:val="0"/>
                <w:numId w:val="2"/>
              </w:numPr>
              <w:rPr>
                <w:b w:val="0"/>
                <w:lang w:eastAsia="nb-NO"/>
              </w:rPr>
            </w:pPr>
            <w:r w:rsidRPr="00276AFC">
              <w:rPr>
                <w:b w:val="0"/>
                <w:lang w:eastAsia="nb-NO"/>
              </w:rPr>
              <w:t>være mer på turer til fots og med bil</w:t>
            </w:r>
            <w:r>
              <w:rPr>
                <w:b w:val="0"/>
                <w:lang w:eastAsia="nb-NO"/>
              </w:rPr>
              <w:t xml:space="preserve"> </w:t>
            </w:r>
            <w:sdt>
              <w:sdtPr>
                <w:rPr>
                  <w:sz w:val="32"/>
                  <w:lang w:eastAsia="nb-NO"/>
                </w:rPr>
                <w:id w:val="379361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sz w:val="32"/>
                    <w:lang w:eastAsia="nb-NO"/>
                  </w:rPr>
                  <w:t>☐</w:t>
                </w:r>
              </w:sdtContent>
            </w:sdt>
            <w:r>
              <w:rPr>
                <w:b w:val="0"/>
                <w:lang w:eastAsia="nb-NO"/>
              </w:rPr>
              <w:t xml:space="preserve">  (kryss av)</w:t>
            </w:r>
          </w:p>
        </w:tc>
      </w:tr>
      <w:tr w:rsidR="006C05B8" w14:paraId="1874B5AC" w14:textId="77777777" w:rsidTr="00837D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7"/>
          </w:tcPr>
          <w:p w14:paraId="20EF53F6" w14:textId="77777777" w:rsidR="006C05B8" w:rsidRPr="00276AFC" w:rsidRDefault="006C05B8" w:rsidP="006C05B8">
            <w:pPr>
              <w:pStyle w:val="Listeavsnitt"/>
              <w:numPr>
                <w:ilvl w:val="0"/>
                <w:numId w:val="2"/>
              </w:numPr>
              <w:rPr>
                <w:lang w:eastAsia="nb-NO"/>
              </w:rPr>
            </w:pPr>
            <w:r>
              <w:rPr>
                <w:b w:val="0"/>
                <w:lang w:eastAsia="nb-NO"/>
              </w:rPr>
              <w:t xml:space="preserve">sykle på skolens område </w:t>
            </w:r>
            <w:sdt>
              <w:sdtPr>
                <w:rPr>
                  <w:sz w:val="32"/>
                  <w:lang w:eastAsia="nb-NO"/>
                </w:rPr>
                <w:id w:val="197078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sz w:val="32"/>
                    <w:lang w:eastAsia="nb-NO"/>
                  </w:rPr>
                  <w:t>☐</w:t>
                </w:r>
              </w:sdtContent>
            </w:sdt>
            <w:r>
              <w:rPr>
                <w:b w:val="0"/>
                <w:lang w:eastAsia="nb-NO"/>
              </w:rPr>
              <w:t xml:space="preserve">  (kryss av)</w:t>
            </w:r>
          </w:p>
        </w:tc>
      </w:tr>
      <w:tr w:rsidR="006C05B8" w14:paraId="19615EA4" w14:textId="77777777" w:rsidTr="001A4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7"/>
          </w:tcPr>
          <w:p w14:paraId="506A4EE4" w14:textId="77777777" w:rsidR="006C05B8" w:rsidRPr="00276AFC" w:rsidRDefault="006C05B8" w:rsidP="006C05B8">
            <w:pPr>
              <w:pStyle w:val="Listeavsnitt"/>
              <w:numPr>
                <w:ilvl w:val="0"/>
                <w:numId w:val="2"/>
              </w:numPr>
              <w:rPr>
                <w:lang w:eastAsia="nb-NO"/>
              </w:rPr>
            </w:pPr>
            <w:r>
              <w:rPr>
                <w:b w:val="0"/>
                <w:lang w:eastAsia="nb-NO"/>
              </w:rPr>
              <w:t xml:space="preserve">bade under oppsyn av en voksen med livredningskurs </w:t>
            </w:r>
            <w:sdt>
              <w:sdtPr>
                <w:rPr>
                  <w:sz w:val="32"/>
                  <w:lang w:eastAsia="nb-NO"/>
                </w:rPr>
                <w:id w:val="53817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sz w:val="32"/>
                    <w:lang w:eastAsia="nb-NO"/>
                  </w:rPr>
                  <w:t>☐</w:t>
                </w:r>
              </w:sdtContent>
            </w:sdt>
            <w:r>
              <w:rPr>
                <w:b w:val="0"/>
                <w:lang w:eastAsia="nb-NO"/>
              </w:rPr>
              <w:t xml:space="preserve">  (kryss av)</w:t>
            </w:r>
          </w:p>
        </w:tc>
      </w:tr>
    </w:tbl>
    <w:p w14:paraId="47787CF0" w14:textId="77777777" w:rsidR="0004240C" w:rsidRDefault="0004240C" w:rsidP="0004240C">
      <w:pPr>
        <w:rPr>
          <w:lang w:eastAsia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26"/>
        <w:gridCol w:w="5126"/>
      </w:tblGrid>
      <w:tr w:rsidR="00276AFC" w14:paraId="0DFDBA47" w14:textId="77777777" w:rsidTr="00276AFC">
        <w:tc>
          <w:tcPr>
            <w:tcW w:w="10252" w:type="dxa"/>
            <w:gridSpan w:val="2"/>
          </w:tcPr>
          <w:p w14:paraId="745DE856" w14:textId="77777777" w:rsidR="00276AFC" w:rsidRPr="00276AFC" w:rsidRDefault="00276AFC" w:rsidP="0004240C">
            <w:pPr>
              <w:rPr>
                <w:sz w:val="22"/>
                <w:lang w:eastAsia="nb-NO"/>
              </w:rPr>
            </w:pPr>
            <w:r w:rsidRPr="00276AFC">
              <w:rPr>
                <w:sz w:val="22"/>
                <w:lang w:eastAsia="nb-NO"/>
              </w:rPr>
              <w:t>Nødvendige</w:t>
            </w:r>
            <w:r>
              <w:rPr>
                <w:sz w:val="22"/>
                <w:lang w:eastAsia="nb-NO"/>
              </w:rPr>
              <w:t xml:space="preserve"> opplysninger om barnet (allergier, sykdom, eventuelle andre bistandsbehov som egen assistent). NB! Fylles det ut noe i dette feltet må skjemaet sendes per post, ikke e-post, på grunn av personvern.</w:t>
            </w:r>
          </w:p>
          <w:p w14:paraId="51A733B0" w14:textId="77777777" w:rsidR="00276AFC" w:rsidRDefault="00276AFC" w:rsidP="0004240C">
            <w:pPr>
              <w:rPr>
                <w:lang w:eastAsia="nb-NO"/>
              </w:rPr>
            </w:pPr>
          </w:p>
          <w:p w14:paraId="1676B7F0" w14:textId="77777777" w:rsidR="00276AFC" w:rsidRDefault="00276AFC" w:rsidP="0004240C">
            <w:pPr>
              <w:rPr>
                <w:lang w:eastAsia="nb-NO"/>
              </w:rPr>
            </w:pPr>
          </w:p>
          <w:p w14:paraId="08690506" w14:textId="77777777" w:rsidR="00276AFC" w:rsidRDefault="00276AFC" w:rsidP="0004240C">
            <w:pPr>
              <w:rPr>
                <w:lang w:eastAsia="nb-NO"/>
              </w:rPr>
            </w:pPr>
          </w:p>
          <w:p w14:paraId="3FF27F90" w14:textId="406B05FC" w:rsidR="00276AFC" w:rsidRDefault="00276AFC" w:rsidP="0004240C">
            <w:pPr>
              <w:rPr>
                <w:lang w:eastAsia="nb-NO"/>
              </w:rPr>
            </w:pPr>
          </w:p>
          <w:p w14:paraId="64D16ACA" w14:textId="77777777" w:rsidR="008E785B" w:rsidRDefault="008E785B" w:rsidP="0004240C">
            <w:pPr>
              <w:rPr>
                <w:lang w:eastAsia="nb-NO"/>
              </w:rPr>
            </w:pPr>
          </w:p>
          <w:p w14:paraId="55147C9F" w14:textId="77777777" w:rsidR="00276AFC" w:rsidRDefault="00276AFC" w:rsidP="0004240C">
            <w:pPr>
              <w:rPr>
                <w:lang w:eastAsia="nb-NO"/>
              </w:rPr>
            </w:pPr>
          </w:p>
        </w:tc>
      </w:tr>
      <w:tr w:rsidR="00276AFC" w14:paraId="0071B1CF" w14:textId="77777777" w:rsidTr="00667B86">
        <w:tc>
          <w:tcPr>
            <w:tcW w:w="10252" w:type="dxa"/>
            <w:gridSpan w:val="2"/>
          </w:tcPr>
          <w:p w14:paraId="59DFF974" w14:textId="77777777" w:rsidR="00276AFC" w:rsidRDefault="00276AFC" w:rsidP="00276AFC">
            <w:pPr>
              <w:pStyle w:val="Overskrift2"/>
              <w:outlineLvl w:val="1"/>
              <w:rPr>
                <w:lang w:eastAsia="nb-NO"/>
              </w:rPr>
            </w:pPr>
            <w:r>
              <w:rPr>
                <w:lang w:eastAsia="nb-NO"/>
              </w:rPr>
              <w:t>Kontaktopplysninger til en forelder/foresatt</w:t>
            </w:r>
          </w:p>
        </w:tc>
      </w:tr>
      <w:tr w:rsidR="00276AFC" w14:paraId="71D2463B" w14:textId="77777777" w:rsidTr="009366C7">
        <w:tc>
          <w:tcPr>
            <w:tcW w:w="10252" w:type="dxa"/>
            <w:gridSpan w:val="2"/>
          </w:tcPr>
          <w:p w14:paraId="24BEFD6F" w14:textId="77777777" w:rsidR="00276AFC" w:rsidRDefault="00276AFC" w:rsidP="00276AFC">
            <w:pPr>
              <w:rPr>
                <w:lang w:eastAsia="nb-NO"/>
              </w:rPr>
            </w:pPr>
          </w:p>
          <w:p w14:paraId="4E0D5DBF" w14:textId="77777777" w:rsidR="00276AFC" w:rsidRDefault="00276AFC" w:rsidP="00276AFC">
            <w:pPr>
              <w:rPr>
                <w:lang w:eastAsia="nb-NO"/>
              </w:rPr>
            </w:pPr>
            <w:r>
              <w:rPr>
                <w:lang w:eastAsia="nb-NO"/>
              </w:rPr>
              <w:t>Navn:</w:t>
            </w:r>
          </w:p>
        </w:tc>
      </w:tr>
      <w:tr w:rsidR="00276AFC" w14:paraId="486F8E44" w14:textId="77777777" w:rsidTr="00371A3D">
        <w:tc>
          <w:tcPr>
            <w:tcW w:w="10252" w:type="dxa"/>
            <w:gridSpan w:val="2"/>
          </w:tcPr>
          <w:p w14:paraId="2ADD45DD" w14:textId="77777777" w:rsidR="00276AFC" w:rsidRDefault="00276AFC" w:rsidP="00276AFC">
            <w:pPr>
              <w:rPr>
                <w:lang w:eastAsia="nb-NO"/>
              </w:rPr>
            </w:pPr>
          </w:p>
          <w:p w14:paraId="05CDEFA7" w14:textId="77777777" w:rsidR="00276AFC" w:rsidRDefault="00276AFC" w:rsidP="00276AFC">
            <w:pPr>
              <w:rPr>
                <w:lang w:eastAsia="nb-NO"/>
              </w:rPr>
            </w:pPr>
            <w:r>
              <w:rPr>
                <w:lang w:eastAsia="nb-NO"/>
              </w:rPr>
              <w:t>Adresse:</w:t>
            </w:r>
          </w:p>
        </w:tc>
      </w:tr>
      <w:tr w:rsidR="00276AFC" w14:paraId="2997985E" w14:textId="77777777" w:rsidTr="00BA6B84">
        <w:tc>
          <w:tcPr>
            <w:tcW w:w="10252" w:type="dxa"/>
            <w:gridSpan w:val="2"/>
          </w:tcPr>
          <w:p w14:paraId="7AB1B42C" w14:textId="77777777" w:rsidR="00276AFC" w:rsidRDefault="00276AFC" w:rsidP="00276AFC">
            <w:pPr>
              <w:rPr>
                <w:lang w:eastAsia="nb-NO"/>
              </w:rPr>
            </w:pPr>
          </w:p>
          <w:p w14:paraId="0E59E44A" w14:textId="77777777" w:rsidR="00276AFC" w:rsidRDefault="00276AFC" w:rsidP="00276AFC">
            <w:pPr>
              <w:rPr>
                <w:lang w:eastAsia="nb-NO"/>
              </w:rPr>
            </w:pPr>
            <w:r>
              <w:rPr>
                <w:lang w:eastAsia="nb-NO"/>
              </w:rPr>
              <w:t>Fødselsdato</w:t>
            </w:r>
            <w:r w:rsidR="00E93F3E">
              <w:rPr>
                <w:lang w:eastAsia="nb-NO"/>
              </w:rPr>
              <w:t xml:space="preserve"> (seks sifre)</w:t>
            </w:r>
            <w:r>
              <w:rPr>
                <w:lang w:eastAsia="nb-NO"/>
              </w:rPr>
              <w:t>:</w:t>
            </w:r>
          </w:p>
        </w:tc>
      </w:tr>
      <w:tr w:rsidR="00276AFC" w14:paraId="159837AA" w14:textId="77777777" w:rsidTr="00276AFC">
        <w:tc>
          <w:tcPr>
            <w:tcW w:w="5126" w:type="dxa"/>
          </w:tcPr>
          <w:p w14:paraId="37BD0B71" w14:textId="77777777" w:rsidR="00276AFC" w:rsidRDefault="00276AFC" w:rsidP="00276AFC">
            <w:pPr>
              <w:rPr>
                <w:lang w:eastAsia="nb-NO"/>
              </w:rPr>
            </w:pPr>
          </w:p>
          <w:p w14:paraId="6A6CB7DA" w14:textId="77777777" w:rsidR="00E93F3E" w:rsidRDefault="00E93F3E" w:rsidP="00276AFC">
            <w:pPr>
              <w:rPr>
                <w:lang w:eastAsia="nb-NO"/>
              </w:rPr>
            </w:pPr>
            <w:r>
              <w:rPr>
                <w:lang w:eastAsia="nb-NO"/>
              </w:rPr>
              <w:t>Telefon arbeid:</w:t>
            </w:r>
          </w:p>
        </w:tc>
        <w:tc>
          <w:tcPr>
            <w:tcW w:w="5126" w:type="dxa"/>
          </w:tcPr>
          <w:p w14:paraId="67D6232C" w14:textId="77777777" w:rsidR="00276AFC" w:rsidRDefault="00276AFC" w:rsidP="00276AFC">
            <w:pPr>
              <w:rPr>
                <w:lang w:eastAsia="nb-NO"/>
              </w:rPr>
            </w:pPr>
          </w:p>
          <w:p w14:paraId="1D104E4A" w14:textId="77777777" w:rsidR="00E93F3E" w:rsidRDefault="00E93F3E" w:rsidP="00276AFC">
            <w:pPr>
              <w:rPr>
                <w:lang w:eastAsia="nb-NO"/>
              </w:rPr>
            </w:pPr>
            <w:r>
              <w:rPr>
                <w:lang w:eastAsia="nb-NO"/>
              </w:rPr>
              <w:t>Telefon privat:</w:t>
            </w:r>
          </w:p>
        </w:tc>
      </w:tr>
    </w:tbl>
    <w:p w14:paraId="0B9C32E0" w14:textId="77777777" w:rsidR="00276AFC" w:rsidRDefault="00276AFC" w:rsidP="00276AFC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52"/>
      </w:tblGrid>
      <w:tr w:rsidR="00E93F3E" w14:paraId="61B8D915" w14:textId="77777777" w:rsidTr="00E93F3E">
        <w:tc>
          <w:tcPr>
            <w:tcW w:w="10252" w:type="dxa"/>
          </w:tcPr>
          <w:p w14:paraId="0258851C" w14:textId="77777777" w:rsidR="00E93F3E" w:rsidRDefault="00E93F3E" w:rsidP="00E93F3E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Vi sender faktura til den som er registrert som mottaker av faktura for vanlig SFO-opphold. </w:t>
            </w:r>
          </w:p>
          <w:p w14:paraId="18F72C76" w14:textId="77777777" w:rsidR="00E93F3E" w:rsidRDefault="00E93F3E" w:rsidP="00E93F3E">
            <w:pPr>
              <w:rPr>
                <w:lang w:eastAsia="nb-NO"/>
              </w:rPr>
            </w:pPr>
          </w:p>
          <w:p w14:paraId="5D716191" w14:textId="77777777" w:rsidR="00E93F3E" w:rsidRPr="00E93F3E" w:rsidRDefault="00E93F3E" w:rsidP="00E93F3E">
            <w:pPr>
              <w:rPr>
                <w:b/>
                <w:lang w:eastAsia="nb-NO"/>
              </w:rPr>
            </w:pPr>
            <w:r w:rsidRPr="00E93F3E">
              <w:rPr>
                <w:b/>
                <w:lang w:eastAsia="nb-NO"/>
              </w:rPr>
              <w:t>Er ikke barnet på SFO til vanlig? Fyll ut informasjonen under om hvem som skal motta faktura.</w:t>
            </w:r>
          </w:p>
        </w:tc>
      </w:tr>
      <w:tr w:rsidR="00E93F3E" w14:paraId="4F6017A8" w14:textId="77777777" w:rsidTr="00E93F3E">
        <w:tc>
          <w:tcPr>
            <w:tcW w:w="10252" w:type="dxa"/>
          </w:tcPr>
          <w:p w14:paraId="0B6CD991" w14:textId="77777777" w:rsidR="00E93F3E" w:rsidRDefault="00E93F3E" w:rsidP="00E93F3E">
            <w:pPr>
              <w:rPr>
                <w:lang w:eastAsia="nb-NO"/>
              </w:rPr>
            </w:pPr>
          </w:p>
          <w:p w14:paraId="69E34878" w14:textId="77777777" w:rsidR="00E93F3E" w:rsidRDefault="00E93F3E" w:rsidP="00E93F3E">
            <w:pPr>
              <w:rPr>
                <w:lang w:eastAsia="nb-NO"/>
              </w:rPr>
            </w:pPr>
            <w:r>
              <w:rPr>
                <w:lang w:eastAsia="nb-NO"/>
              </w:rPr>
              <w:t>Navn:</w:t>
            </w:r>
          </w:p>
        </w:tc>
      </w:tr>
      <w:tr w:rsidR="00E93F3E" w14:paraId="79DE8DBC" w14:textId="77777777" w:rsidTr="00E93F3E">
        <w:tc>
          <w:tcPr>
            <w:tcW w:w="10252" w:type="dxa"/>
          </w:tcPr>
          <w:p w14:paraId="34786FBC" w14:textId="77777777" w:rsidR="00E93F3E" w:rsidRDefault="00E93F3E" w:rsidP="00E93F3E">
            <w:pPr>
              <w:rPr>
                <w:lang w:eastAsia="nb-NO"/>
              </w:rPr>
            </w:pPr>
          </w:p>
          <w:p w14:paraId="0B6341C3" w14:textId="77777777" w:rsidR="00E93F3E" w:rsidRDefault="00E93F3E" w:rsidP="00E93F3E">
            <w:pPr>
              <w:rPr>
                <w:lang w:eastAsia="nb-NO"/>
              </w:rPr>
            </w:pPr>
            <w:r>
              <w:rPr>
                <w:lang w:eastAsia="nb-NO"/>
              </w:rPr>
              <w:t>Adresse:</w:t>
            </w:r>
          </w:p>
        </w:tc>
      </w:tr>
      <w:tr w:rsidR="00E93F3E" w14:paraId="4F298E04" w14:textId="77777777" w:rsidTr="00E93F3E">
        <w:tc>
          <w:tcPr>
            <w:tcW w:w="10252" w:type="dxa"/>
          </w:tcPr>
          <w:p w14:paraId="69F05277" w14:textId="77777777" w:rsidR="00E93F3E" w:rsidRDefault="00E93F3E" w:rsidP="00E93F3E">
            <w:pPr>
              <w:rPr>
                <w:lang w:eastAsia="nb-NO"/>
              </w:rPr>
            </w:pPr>
          </w:p>
          <w:p w14:paraId="43989218" w14:textId="77777777" w:rsidR="00E93F3E" w:rsidRDefault="00E93F3E" w:rsidP="00E93F3E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Fødselsdato (seks sifre): </w:t>
            </w:r>
          </w:p>
        </w:tc>
      </w:tr>
    </w:tbl>
    <w:p w14:paraId="083A0D7E" w14:textId="77777777" w:rsidR="00276AFC" w:rsidRDefault="00276AFC" w:rsidP="00276AFC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36244CAD" w14:textId="77777777" w:rsidR="00276AFC" w:rsidRDefault="00276AFC" w:rsidP="00276AFC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299E61A4" w14:textId="77777777" w:rsidR="00A212A7" w:rsidRDefault="00A212A7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Times New Roman" w:hAnsiTheme="minorHAnsi" w:cs="Times New Roman"/>
          <w:b/>
          <w:sz w:val="22"/>
          <w:lang w:eastAsia="nb-NO"/>
        </w:rPr>
      </w:pPr>
    </w:p>
    <w:p w14:paraId="3C148D6C" w14:textId="77777777" w:rsidR="00E93F3E" w:rsidRPr="00924D83" w:rsidRDefault="00E93F3E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7B822E97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4C424633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258BE95F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0384A8FF" w14:textId="77777777" w:rsidR="00A212A7" w:rsidRPr="00924D83" w:rsidRDefault="00A212A7" w:rsidP="00E93F3E">
      <w:pPr>
        <w:rPr>
          <w:rFonts w:ascii="Times New Roman" w:hAnsi="Times New Roman" w:cs="Times New Roman"/>
          <w:lang w:eastAsia="nb-NO"/>
        </w:rPr>
      </w:pPr>
      <w:r w:rsidRPr="00924D83">
        <w:rPr>
          <w:sz w:val="22"/>
          <w:lang w:eastAsia="nb-NO"/>
        </w:rPr>
        <w:t>___________________    _________</w:t>
      </w:r>
      <w:r w:rsidRPr="00924D83">
        <w:rPr>
          <w:rFonts w:ascii="Times New Roman" w:hAnsi="Times New Roman" w:cs="Times New Roman"/>
          <w:lang w:eastAsia="nb-NO"/>
        </w:rPr>
        <w:tab/>
      </w:r>
      <w:r w:rsidRPr="00924D83">
        <w:rPr>
          <w:rFonts w:ascii="Times New Roman" w:hAnsi="Times New Roman" w:cs="Times New Roman"/>
          <w:lang w:eastAsia="nb-NO"/>
        </w:rPr>
        <w:tab/>
      </w:r>
      <w:r w:rsidRPr="00924D83">
        <w:rPr>
          <w:szCs w:val="21"/>
          <w:lang w:eastAsia="nb-NO"/>
        </w:rPr>
        <w:t>__________________________________</w:t>
      </w:r>
    </w:p>
    <w:p w14:paraId="1353FD0E" w14:textId="77777777" w:rsidR="00A212A7" w:rsidRPr="00924D83" w:rsidRDefault="00A212A7" w:rsidP="00E93F3E">
      <w:pPr>
        <w:rPr>
          <w:rFonts w:ascii="Times New Roman" w:hAnsi="Times New Roman" w:cs="Times New Roman"/>
          <w:lang w:eastAsia="nb-NO"/>
        </w:rPr>
      </w:pPr>
      <w:r w:rsidRPr="00924D83">
        <w:rPr>
          <w:sz w:val="22"/>
          <w:lang w:eastAsia="nb-NO"/>
        </w:rPr>
        <w:t>Sted</w:t>
      </w:r>
      <w:r w:rsidRPr="00924D83">
        <w:rPr>
          <w:rFonts w:ascii="Times New Roman" w:hAnsi="Times New Roman" w:cs="Times New Roman"/>
          <w:lang w:eastAsia="nb-NO"/>
        </w:rPr>
        <w:t xml:space="preserve">                     </w:t>
      </w:r>
      <w:r w:rsidR="00E93F3E">
        <w:rPr>
          <w:rFonts w:ascii="Times New Roman" w:hAnsi="Times New Roman" w:cs="Times New Roman"/>
          <w:lang w:eastAsia="nb-NO"/>
        </w:rPr>
        <w:tab/>
        <w:t xml:space="preserve">    </w:t>
      </w:r>
      <w:r w:rsidRPr="00924D83">
        <w:rPr>
          <w:sz w:val="22"/>
          <w:lang w:eastAsia="nb-NO"/>
        </w:rPr>
        <w:t>Dato</w:t>
      </w:r>
      <w:r w:rsidRPr="00924D83">
        <w:rPr>
          <w:rFonts w:ascii="Times New Roman" w:hAnsi="Times New Roman" w:cs="Times New Roman"/>
          <w:lang w:eastAsia="nb-NO"/>
        </w:rPr>
        <w:tab/>
        <w:t xml:space="preserve">             </w:t>
      </w:r>
      <w:r w:rsidRPr="00924D83">
        <w:rPr>
          <w:sz w:val="22"/>
          <w:lang w:eastAsia="nb-NO"/>
        </w:rPr>
        <w:t>Foresattes underskrift</w:t>
      </w:r>
    </w:p>
    <w:p w14:paraId="181FC154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154872AF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17645BC6" w14:textId="77777777" w:rsidR="00A212A7" w:rsidRPr="00924D83" w:rsidRDefault="00A212A7" w:rsidP="00A212A7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Cs w:val="24"/>
          <w:lang w:eastAsia="nb-NO"/>
        </w:rPr>
      </w:pPr>
    </w:p>
    <w:p w14:paraId="00217740" w14:textId="77777777" w:rsidR="00A212A7" w:rsidRPr="00924D83" w:rsidRDefault="006E7BDC" w:rsidP="006E7BDC">
      <w:pPr>
        <w:rPr>
          <w:lang w:eastAsia="nb-NO"/>
        </w:rPr>
      </w:pPr>
      <w:r>
        <w:rPr>
          <w:lang w:eastAsia="nb-NO"/>
        </w:rPr>
        <w:t xml:space="preserve">Husk at påmeldingen er bindende og at du må betale for </w:t>
      </w:r>
      <w:r w:rsidR="00A212A7" w:rsidRPr="00924D83">
        <w:rPr>
          <w:lang w:eastAsia="nb-NO"/>
        </w:rPr>
        <w:t>påmeldte dager</w:t>
      </w:r>
      <w:r>
        <w:rPr>
          <w:lang w:eastAsia="nb-NO"/>
        </w:rPr>
        <w:t>, uansett om du benytter deg av tilbudet eller ikke.</w:t>
      </w:r>
    </w:p>
    <w:p w14:paraId="1EE88E32" w14:textId="77777777" w:rsidR="00A212A7" w:rsidRPr="00924D83" w:rsidRDefault="00A212A7" w:rsidP="00A212A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1960"/>
        <w:rPr>
          <w:rFonts w:ascii="Calibri" w:eastAsia="Times New Roman" w:hAnsi="Calibri" w:cs="Calibri"/>
          <w:sz w:val="21"/>
          <w:szCs w:val="21"/>
          <w:lang w:eastAsia="nb-NO"/>
        </w:rPr>
      </w:pPr>
    </w:p>
    <w:p w14:paraId="5AA3D3A1" w14:textId="77777777" w:rsidR="006E7BDC" w:rsidRPr="00030C7D" w:rsidRDefault="000601E2" w:rsidP="006E7BDC">
      <w:pPr>
        <w:rPr>
          <w:b/>
          <w:lang w:eastAsia="nb-NO"/>
        </w:rPr>
      </w:pPr>
      <w:r>
        <w:rPr>
          <w:b/>
          <w:lang w:eastAsia="nb-NO"/>
        </w:rPr>
        <w:t>Fyll ut skjemaet og</w:t>
      </w:r>
      <w:r w:rsidR="006E7BDC" w:rsidRPr="00030C7D">
        <w:rPr>
          <w:b/>
          <w:lang w:eastAsia="nb-NO"/>
        </w:rPr>
        <w:t xml:space="preserve"> s</w:t>
      </w:r>
      <w:r>
        <w:rPr>
          <w:b/>
          <w:lang w:eastAsia="nb-NO"/>
        </w:rPr>
        <w:t>end</w:t>
      </w:r>
      <w:r w:rsidR="006E7BDC" w:rsidRPr="00030C7D">
        <w:rPr>
          <w:b/>
          <w:lang w:eastAsia="nb-NO"/>
        </w:rPr>
        <w:t xml:space="preserve"> til</w:t>
      </w:r>
      <w:r>
        <w:rPr>
          <w:b/>
          <w:lang w:eastAsia="nb-NO"/>
        </w:rPr>
        <w:t>:</w:t>
      </w:r>
    </w:p>
    <w:p w14:paraId="59FAA9F1" w14:textId="77777777" w:rsidR="00A212A7" w:rsidRDefault="006C05B8" w:rsidP="006E7BD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Gran kommune v/</w:t>
      </w:r>
      <w:r w:rsidR="006E7BDC">
        <w:rPr>
          <w:lang w:eastAsia="nb-NO"/>
        </w:rPr>
        <w:t>Marianne Lundsten Olsen, Postboks 41, 2714 JAREN</w:t>
      </w:r>
    </w:p>
    <w:p w14:paraId="00567652" w14:textId="77777777" w:rsidR="000601E2" w:rsidRDefault="00000000" w:rsidP="000601E2">
      <w:pPr>
        <w:pStyle w:val="Listeavsnitt"/>
        <w:numPr>
          <w:ilvl w:val="0"/>
          <w:numId w:val="4"/>
        </w:numPr>
        <w:rPr>
          <w:lang w:eastAsia="nb-NO"/>
        </w:rPr>
      </w:pPr>
      <w:hyperlink r:id="rId11" w:history="1">
        <w:r w:rsidR="000601E2" w:rsidRPr="00752A65">
          <w:rPr>
            <w:rStyle w:val="Hyperkobling"/>
            <w:rFonts w:cstheme="minorHAnsi"/>
            <w:b/>
            <w:color w:val="0B7482" w:themeColor="accent5"/>
          </w:rPr>
          <w:t>marianne.lundsten.olsen@gran.kommune.no</w:t>
        </w:r>
      </w:hyperlink>
      <w:r w:rsidR="000601E2" w:rsidRPr="00752A65">
        <w:rPr>
          <w:rStyle w:val="Hyperkobling"/>
          <w:rFonts w:cstheme="minorHAnsi"/>
          <w:b/>
          <w:color w:val="0B7482" w:themeColor="accent5"/>
        </w:rPr>
        <w:t xml:space="preserve">  </w:t>
      </w:r>
      <w:r w:rsidR="000601E2">
        <w:rPr>
          <w:lang w:eastAsia="nb-NO"/>
        </w:rPr>
        <w:t>(hvis skjemaet er uten sensitive opplysninger)</w:t>
      </w:r>
    </w:p>
    <w:p w14:paraId="1005CD42" w14:textId="77777777" w:rsidR="00A212A7" w:rsidRPr="00924D83" w:rsidRDefault="00A212A7" w:rsidP="006E7BDC">
      <w:pPr>
        <w:rPr>
          <w:rFonts w:ascii="Times New Roman" w:hAnsi="Times New Roman" w:cs="Times New Roman"/>
          <w:szCs w:val="24"/>
          <w:lang w:eastAsia="nb-NO"/>
        </w:rPr>
      </w:pPr>
    </w:p>
    <w:p w14:paraId="49A0098F" w14:textId="7FB816C4" w:rsidR="00B579D1" w:rsidRPr="00143F92" w:rsidRDefault="00143F92" w:rsidP="00030C7D">
      <w:pPr>
        <w:rPr>
          <w:b/>
          <w:bCs/>
          <w:color w:val="E43C2F" w:themeColor="accent2"/>
          <w:sz w:val="28"/>
          <w:szCs w:val="32"/>
          <w:lang w:eastAsia="nb-NO"/>
        </w:rPr>
      </w:pPr>
      <w:r w:rsidRPr="00143F92">
        <w:rPr>
          <w:b/>
          <w:bCs/>
          <w:color w:val="E43C2F" w:themeColor="accent2"/>
          <w:sz w:val="28"/>
          <w:szCs w:val="32"/>
          <w:lang w:eastAsia="nb-NO"/>
        </w:rPr>
        <w:t>Siste påmeldingsfrist er</w:t>
      </w:r>
      <w:r w:rsidR="006C05B8" w:rsidRPr="00143F92">
        <w:rPr>
          <w:b/>
          <w:bCs/>
          <w:color w:val="E43C2F" w:themeColor="accent2"/>
          <w:sz w:val="28"/>
          <w:szCs w:val="32"/>
          <w:lang w:eastAsia="nb-NO"/>
        </w:rPr>
        <w:t xml:space="preserve"> </w:t>
      </w:r>
      <w:r w:rsidR="00027AE3" w:rsidRPr="00143F92">
        <w:rPr>
          <w:b/>
          <w:bCs/>
          <w:color w:val="E43C2F" w:themeColor="accent2"/>
          <w:sz w:val="28"/>
          <w:szCs w:val="32"/>
          <w:lang w:eastAsia="nb-NO"/>
        </w:rPr>
        <w:t>torsdag</w:t>
      </w:r>
      <w:r w:rsidR="00AE5493" w:rsidRPr="00143F92">
        <w:rPr>
          <w:b/>
          <w:bCs/>
          <w:color w:val="E43C2F" w:themeColor="accent2"/>
          <w:sz w:val="28"/>
          <w:szCs w:val="32"/>
          <w:lang w:eastAsia="nb-NO"/>
        </w:rPr>
        <w:t xml:space="preserve"> </w:t>
      </w:r>
      <w:r w:rsidR="00027AE3" w:rsidRPr="00143F92">
        <w:rPr>
          <w:b/>
          <w:bCs/>
          <w:color w:val="E43C2F" w:themeColor="accent2"/>
          <w:sz w:val="28"/>
          <w:szCs w:val="32"/>
          <w:lang w:eastAsia="nb-NO"/>
        </w:rPr>
        <w:t>8</w:t>
      </w:r>
      <w:r w:rsidR="00A212A7" w:rsidRPr="00143F92">
        <w:rPr>
          <w:b/>
          <w:bCs/>
          <w:color w:val="E43C2F" w:themeColor="accent2"/>
          <w:sz w:val="28"/>
          <w:szCs w:val="32"/>
          <w:lang w:eastAsia="nb-NO"/>
        </w:rPr>
        <w:t xml:space="preserve">. </w:t>
      </w:r>
      <w:r w:rsidR="00027AE3" w:rsidRPr="00143F92">
        <w:rPr>
          <w:b/>
          <w:bCs/>
          <w:color w:val="E43C2F" w:themeColor="accent2"/>
          <w:sz w:val="28"/>
          <w:szCs w:val="32"/>
          <w:lang w:eastAsia="nb-NO"/>
        </w:rPr>
        <w:t>september</w:t>
      </w:r>
      <w:r w:rsidR="00AE5493" w:rsidRPr="00143F92">
        <w:rPr>
          <w:b/>
          <w:bCs/>
          <w:color w:val="E43C2F" w:themeColor="accent2"/>
          <w:sz w:val="28"/>
          <w:szCs w:val="32"/>
          <w:lang w:eastAsia="nb-NO"/>
        </w:rPr>
        <w:t xml:space="preserve"> 2022</w:t>
      </w:r>
      <w:r w:rsidRPr="00143F92">
        <w:rPr>
          <w:b/>
          <w:bCs/>
          <w:color w:val="E43C2F" w:themeColor="accent2"/>
          <w:sz w:val="28"/>
          <w:szCs w:val="32"/>
          <w:lang w:eastAsia="nb-NO"/>
        </w:rPr>
        <w:t>.</w:t>
      </w:r>
    </w:p>
    <w:sectPr w:rsidR="00B579D1" w:rsidRPr="00143F92" w:rsidSect="00752A65">
      <w:headerReference w:type="default" r:id="rId12"/>
      <w:footerReference w:type="default" r:id="rId13"/>
      <w:footerReference w:type="first" r:id="rId14"/>
      <w:pgSz w:w="11906" w:h="16838" w:code="9"/>
      <w:pgMar w:top="709" w:right="924" w:bottom="1135" w:left="720" w:header="709" w:footer="9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3F4DA" w14:textId="77777777" w:rsidR="00D71832" w:rsidRDefault="00D71832" w:rsidP="00CB785F">
      <w:pPr>
        <w:spacing w:after="0" w:line="240" w:lineRule="auto"/>
      </w:pPr>
      <w:r>
        <w:separator/>
      </w:r>
    </w:p>
  </w:endnote>
  <w:endnote w:type="continuationSeparator" w:id="0">
    <w:p w14:paraId="08DC9059" w14:textId="77777777" w:rsidR="00D71832" w:rsidRDefault="00D71832" w:rsidP="00CB7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8BA413-90A5-4E3E-95EF-D5A2DA0A503F}"/>
    <w:embedBold r:id="rId2" w:fontKey="{D86DF7FD-BDD3-45AF-92C5-2F1662B3E3A0}"/>
    <w:embedItalic r:id="rId3" w:fontKey="{FA0D5626-CB47-493D-8D14-210F387BB3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FD66B72-BCB9-4C57-9F84-A4F486E3EB4A}"/>
    <w:embedBold r:id="rId5" w:fontKey="{9928E06F-E481-4073-A6F5-4D080F0CE4A4}"/>
    <w:embedItalic r:id="rId6" w:fontKey="{FCF2E518-4FC6-4974-8319-EAA83359BCF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F6E998A9-8A25-47F9-8E61-DE6D3C3250F6}"/>
    <w:embedBold r:id="rId8" w:fontKey="{285A30F4-6298-497D-B598-C1AF1571342D}"/>
    <w:embedItalic r:id="rId9" w:fontKey="{842C53EC-F000-4EB6-9D91-A41F432352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77305DC-0076-48F7-B690-D756B5A72C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8747268F-6359-43AC-9071-00F4DE8838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317D993-8C89-4167-A0CE-65EA55EB9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70B7B" w14:textId="77777777" w:rsidR="00281D11" w:rsidRDefault="00281D11">
    <w:pPr>
      <w:pStyle w:val="Bunntekst"/>
      <w:jc w:val="right"/>
    </w:pPr>
  </w:p>
  <w:p w14:paraId="25502BCD" w14:textId="77777777" w:rsidR="001D5973" w:rsidRDefault="001D597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F9789" w14:textId="77777777" w:rsidR="00B579D1" w:rsidRPr="006678B8" w:rsidRDefault="006678B8" w:rsidP="006678B8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9264" behindDoc="1" locked="1" layoutInCell="1" allowOverlap="1" wp14:anchorId="5C81A06B" wp14:editId="73F3FEF6">
          <wp:simplePos x="0" y="0"/>
          <wp:positionH relativeFrom="page">
            <wp:align>center</wp:align>
          </wp:positionH>
          <wp:positionV relativeFrom="page">
            <wp:posOffset>10097135</wp:posOffset>
          </wp:positionV>
          <wp:extent cx="6703060" cy="348615"/>
          <wp:effectExtent l="0" t="0" r="2540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trek og kontaktinfo med orgnrRØ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306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79D54" w14:textId="77777777" w:rsidR="00D71832" w:rsidRDefault="00D71832" w:rsidP="00CB785F">
      <w:pPr>
        <w:spacing w:after="0" w:line="240" w:lineRule="auto"/>
      </w:pPr>
      <w:r>
        <w:separator/>
      </w:r>
    </w:p>
  </w:footnote>
  <w:footnote w:type="continuationSeparator" w:id="0">
    <w:p w14:paraId="0E2413C0" w14:textId="77777777" w:rsidR="00D71832" w:rsidRDefault="00D71832" w:rsidP="00CB7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87"/>
      <w:gridCol w:w="3441"/>
      <w:gridCol w:w="734"/>
    </w:tblGrid>
    <w:tr w:rsidR="00EA0D49" w:rsidRPr="00B579D1" w14:paraId="1F695A39" w14:textId="77777777" w:rsidTr="00EA0D49">
      <w:tc>
        <w:tcPr>
          <w:tcW w:w="6237" w:type="dxa"/>
        </w:tcPr>
        <w:p w14:paraId="0E941CC3" w14:textId="77777777" w:rsidR="00EA0D49" w:rsidRPr="001E2ACD" w:rsidRDefault="00EA0D49" w:rsidP="00E84414">
          <w:pPr>
            <w:rPr>
              <w:lang w:val="nn-NO"/>
            </w:rPr>
          </w:pPr>
          <w:r>
            <w:rPr>
              <w:lang w:val="nn-NO"/>
            </w:rPr>
            <w:t>Gran kommune</w:t>
          </w:r>
        </w:p>
      </w:tc>
      <w:tc>
        <w:tcPr>
          <w:tcW w:w="3544" w:type="dxa"/>
        </w:tcPr>
        <w:p w14:paraId="63201252" w14:textId="77777777" w:rsidR="00EA0D49" w:rsidRPr="00B579D1" w:rsidRDefault="00EA0D49" w:rsidP="00E84414">
          <w:pPr>
            <w:rPr>
              <w:b/>
              <w:bCs/>
              <w:lang w:val="nn-NO"/>
            </w:rPr>
          </w:pPr>
        </w:p>
      </w:tc>
      <w:tc>
        <w:tcPr>
          <w:tcW w:w="746" w:type="dxa"/>
        </w:tcPr>
        <w:sdt>
          <w:sdtPr>
            <w:id w:val="1902255346"/>
            <w:docPartObj>
              <w:docPartGallery w:val="Page Numbers (Bottom of Page)"/>
              <w:docPartUnique/>
            </w:docPartObj>
          </w:sdtPr>
          <w:sdtContent>
            <w:p w14:paraId="606BB771" w14:textId="77777777" w:rsidR="00EA0D49" w:rsidRPr="00281D11" w:rsidRDefault="00EA0D49" w:rsidP="00281D11">
              <w:pPr>
                <w:pStyle w:val="Bunntekst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BF54C3">
                <w:rPr>
                  <w:noProof/>
                </w:rPr>
                <w:t>2</w:t>
              </w:r>
              <w:r>
                <w:fldChar w:fldCharType="end"/>
              </w:r>
            </w:p>
          </w:sdtContent>
        </w:sdt>
      </w:tc>
    </w:tr>
  </w:tbl>
  <w:p w14:paraId="27B6ECF6" w14:textId="77777777" w:rsidR="00DB5C99" w:rsidRPr="00B579D1" w:rsidRDefault="00DB5C99" w:rsidP="001E2ACD">
    <w:pPr>
      <w:tabs>
        <w:tab w:val="left" w:pos="3969"/>
      </w:tabs>
      <w:rPr>
        <w:b/>
        <w:bCs/>
        <w:lang w:val="nn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06EBA"/>
    <w:multiLevelType w:val="hybridMultilevel"/>
    <w:tmpl w:val="D9AE88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005C"/>
    <w:multiLevelType w:val="hybridMultilevel"/>
    <w:tmpl w:val="D96C90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C643B"/>
    <w:multiLevelType w:val="hybridMultilevel"/>
    <w:tmpl w:val="00C4D0BA"/>
    <w:lvl w:ilvl="0" w:tplc="041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15AF0C6A"/>
    <w:multiLevelType w:val="hybridMultilevel"/>
    <w:tmpl w:val="671860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55ACC"/>
    <w:multiLevelType w:val="hybridMultilevel"/>
    <w:tmpl w:val="23480D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631EB"/>
    <w:multiLevelType w:val="hybridMultilevel"/>
    <w:tmpl w:val="5FBC45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6464F"/>
    <w:multiLevelType w:val="hybridMultilevel"/>
    <w:tmpl w:val="28D007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B665E"/>
    <w:multiLevelType w:val="hybridMultilevel"/>
    <w:tmpl w:val="E46A65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026834">
    <w:abstractNumId w:val="3"/>
  </w:num>
  <w:num w:numId="2" w16cid:durableId="1876236811">
    <w:abstractNumId w:val="0"/>
  </w:num>
  <w:num w:numId="3" w16cid:durableId="485240483">
    <w:abstractNumId w:val="1"/>
  </w:num>
  <w:num w:numId="4" w16cid:durableId="1243030714">
    <w:abstractNumId w:val="7"/>
  </w:num>
  <w:num w:numId="5" w16cid:durableId="1236479350">
    <w:abstractNumId w:val="6"/>
  </w:num>
  <w:num w:numId="6" w16cid:durableId="1452817407">
    <w:abstractNumId w:val="4"/>
  </w:num>
  <w:num w:numId="7" w16cid:durableId="211816082">
    <w:abstractNumId w:val="2"/>
  </w:num>
  <w:num w:numId="8" w16cid:durableId="1482567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EEC"/>
    <w:rsid w:val="0000172D"/>
    <w:rsid w:val="00002E18"/>
    <w:rsid w:val="00017F90"/>
    <w:rsid w:val="00027AE3"/>
    <w:rsid w:val="00030C7D"/>
    <w:rsid w:val="0004240C"/>
    <w:rsid w:val="0005288A"/>
    <w:rsid w:val="000601E2"/>
    <w:rsid w:val="00067A5A"/>
    <w:rsid w:val="00071EE4"/>
    <w:rsid w:val="00074E4F"/>
    <w:rsid w:val="00085439"/>
    <w:rsid w:val="000B254F"/>
    <w:rsid w:val="000C3A15"/>
    <w:rsid w:val="000C7ED6"/>
    <w:rsid w:val="000F0F29"/>
    <w:rsid w:val="001027BD"/>
    <w:rsid w:val="0010615F"/>
    <w:rsid w:val="00143F92"/>
    <w:rsid w:val="00162046"/>
    <w:rsid w:val="00183E98"/>
    <w:rsid w:val="0018662F"/>
    <w:rsid w:val="001C4F52"/>
    <w:rsid w:val="001D134C"/>
    <w:rsid w:val="001D5973"/>
    <w:rsid w:val="001E2ACD"/>
    <w:rsid w:val="001F0639"/>
    <w:rsid w:val="001F6F54"/>
    <w:rsid w:val="002078FD"/>
    <w:rsid w:val="00211596"/>
    <w:rsid w:val="00227B23"/>
    <w:rsid w:val="00235F31"/>
    <w:rsid w:val="00256478"/>
    <w:rsid w:val="00276AFC"/>
    <w:rsid w:val="00281D11"/>
    <w:rsid w:val="002A41B9"/>
    <w:rsid w:val="002B2A3B"/>
    <w:rsid w:val="002B44E0"/>
    <w:rsid w:val="002B566B"/>
    <w:rsid w:val="002B59AB"/>
    <w:rsid w:val="002D168C"/>
    <w:rsid w:val="002E5A80"/>
    <w:rsid w:val="002F027E"/>
    <w:rsid w:val="002F20B8"/>
    <w:rsid w:val="002F44D6"/>
    <w:rsid w:val="002F4811"/>
    <w:rsid w:val="00330111"/>
    <w:rsid w:val="00354422"/>
    <w:rsid w:val="00375751"/>
    <w:rsid w:val="00380C46"/>
    <w:rsid w:val="00380F18"/>
    <w:rsid w:val="00382AFD"/>
    <w:rsid w:val="00390B35"/>
    <w:rsid w:val="003A0F3C"/>
    <w:rsid w:val="003A6548"/>
    <w:rsid w:val="003C0E98"/>
    <w:rsid w:val="003D2EEC"/>
    <w:rsid w:val="00422FE1"/>
    <w:rsid w:val="0043448F"/>
    <w:rsid w:val="00451035"/>
    <w:rsid w:val="004967F4"/>
    <w:rsid w:val="004B1B8F"/>
    <w:rsid w:val="004D1099"/>
    <w:rsid w:val="00505A36"/>
    <w:rsid w:val="00505AEE"/>
    <w:rsid w:val="00576516"/>
    <w:rsid w:val="005926E5"/>
    <w:rsid w:val="005C07CB"/>
    <w:rsid w:val="005D6E4B"/>
    <w:rsid w:val="006412B6"/>
    <w:rsid w:val="006678B8"/>
    <w:rsid w:val="00671DBC"/>
    <w:rsid w:val="006747C8"/>
    <w:rsid w:val="00693483"/>
    <w:rsid w:val="006B571D"/>
    <w:rsid w:val="006C050B"/>
    <w:rsid w:val="006C05B8"/>
    <w:rsid w:val="006D7746"/>
    <w:rsid w:val="006E3CE4"/>
    <w:rsid w:val="006E7BDC"/>
    <w:rsid w:val="00710445"/>
    <w:rsid w:val="00712AD6"/>
    <w:rsid w:val="007225CF"/>
    <w:rsid w:val="007419AC"/>
    <w:rsid w:val="00752A65"/>
    <w:rsid w:val="00776A8E"/>
    <w:rsid w:val="00784844"/>
    <w:rsid w:val="007B3316"/>
    <w:rsid w:val="007C0EE0"/>
    <w:rsid w:val="0080181F"/>
    <w:rsid w:val="0080570B"/>
    <w:rsid w:val="008319F9"/>
    <w:rsid w:val="00837C69"/>
    <w:rsid w:val="00845CB5"/>
    <w:rsid w:val="00874075"/>
    <w:rsid w:val="008C5ED0"/>
    <w:rsid w:val="008E785B"/>
    <w:rsid w:val="008F560F"/>
    <w:rsid w:val="00966C42"/>
    <w:rsid w:val="009E3F0A"/>
    <w:rsid w:val="009F5DF3"/>
    <w:rsid w:val="00A02CF5"/>
    <w:rsid w:val="00A212A7"/>
    <w:rsid w:val="00A315FB"/>
    <w:rsid w:val="00A34892"/>
    <w:rsid w:val="00A639A1"/>
    <w:rsid w:val="00A93E42"/>
    <w:rsid w:val="00AA4027"/>
    <w:rsid w:val="00AA5D56"/>
    <w:rsid w:val="00AB6009"/>
    <w:rsid w:val="00AC370A"/>
    <w:rsid w:val="00AC4540"/>
    <w:rsid w:val="00AD3539"/>
    <w:rsid w:val="00AE146B"/>
    <w:rsid w:val="00AE5493"/>
    <w:rsid w:val="00B00B5B"/>
    <w:rsid w:val="00B1604F"/>
    <w:rsid w:val="00B502AC"/>
    <w:rsid w:val="00B579D1"/>
    <w:rsid w:val="00B91790"/>
    <w:rsid w:val="00BB03EC"/>
    <w:rsid w:val="00BB3FCE"/>
    <w:rsid w:val="00BC203A"/>
    <w:rsid w:val="00BC2F4C"/>
    <w:rsid w:val="00BE3749"/>
    <w:rsid w:val="00BE4A69"/>
    <w:rsid w:val="00BF3E34"/>
    <w:rsid w:val="00BF54C3"/>
    <w:rsid w:val="00C01919"/>
    <w:rsid w:val="00C30954"/>
    <w:rsid w:val="00C344C9"/>
    <w:rsid w:val="00C42ACC"/>
    <w:rsid w:val="00C53D0D"/>
    <w:rsid w:val="00C91612"/>
    <w:rsid w:val="00CB785F"/>
    <w:rsid w:val="00CC36F2"/>
    <w:rsid w:val="00CC7E94"/>
    <w:rsid w:val="00D047A1"/>
    <w:rsid w:val="00D05660"/>
    <w:rsid w:val="00D22B81"/>
    <w:rsid w:val="00D42542"/>
    <w:rsid w:val="00D4417B"/>
    <w:rsid w:val="00D56542"/>
    <w:rsid w:val="00D57919"/>
    <w:rsid w:val="00D633C9"/>
    <w:rsid w:val="00D63850"/>
    <w:rsid w:val="00D71832"/>
    <w:rsid w:val="00D96114"/>
    <w:rsid w:val="00DB5C99"/>
    <w:rsid w:val="00DC3D69"/>
    <w:rsid w:val="00DD0C3D"/>
    <w:rsid w:val="00E41A6C"/>
    <w:rsid w:val="00E7121F"/>
    <w:rsid w:val="00E80A06"/>
    <w:rsid w:val="00E85610"/>
    <w:rsid w:val="00E85CD3"/>
    <w:rsid w:val="00E93F3E"/>
    <w:rsid w:val="00EA0D49"/>
    <w:rsid w:val="00EA3F3F"/>
    <w:rsid w:val="00EB320A"/>
    <w:rsid w:val="00EC10E4"/>
    <w:rsid w:val="00F0528F"/>
    <w:rsid w:val="00F11619"/>
    <w:rsid w:val="00F42E4E"/>
    <w:rsid w:val="00F82E59"/>
    <w:rsid w:val="00F844A8"/>
    <w:rsid w:val="00F963DD"/>
    <w:rsid w:val="00F97209"/>
    <w:rsid w:val="00FA323E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45D3E"/>
  <w15:chartTrackingRefBased/>
  <w15:docId w15:val="{7849C378-E449-4555-A99A-D1176FCB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85B"/>
    <w:rPr>
      <w:rFonts w:ascii="Verdana" w:hAnsi="Verdana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53D0D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B6009"/>
    <w:pPr>
      <w:keepNext/>
      <w:keepLines/>
      <w:spacing w:before="200" w:after="120"/>
      <w:outlineLvl w:val="1"/>
    </w:pPr>
    <w:rPr>
      <w:rFonts w:eastAsiaTheme="majorEastAsia" w:cstheme="majorBidi"/>
      <w:b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Undertittel">
    <w:name w:val="Subtitle"/>
    <w:basedOn w:val="Normal"/>
    <w:next w:val="Normal"/>
    <w:link w:val="UndertittelTegn"/>
    <w:uiPriority w:val="11"/>
    <w:qFormat/>
    <w:rsid w:val="00390B35"/>
    <w:pPr>
      <w:numPr>
        <w:ilvl w:val="1"/>
      </w:numPr>
    </w:pPr>
    <w:rPr>
      <w:rFonts w:eastAsiaTheme="minorEastAsia"/>
      <w:color w:val="E43C2F"/>
      <w:spacing w:val="15"/>
      <w:sz w:val="3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90B35"/>
    <w:rPr>
      <w:rFonts w:ascii="Montserrat" w:eastAsiaTheme="minorEastAsia" w:hAnsi="Montserrat"/>
      <w:color w:val="E43C2F"/>
      <w:spacing w:val="15"/>
      <w:sz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143F92"/>
    <w:pPr>
      <w:spacing w:before="240" w:after="240" w:line="240" w:lineRule="auto"/>
      <w:contextualSpacing/>
    </w:pPr>
    <w:rPr>
      <w:rFonts w:eastAsiaTheme="majorEastAsia" w:cstheme="majorBidi"/>
      <w:b/>
      <w:color w:val="E43C2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43F92"/>
    <w:rPr>
      <w:rFonts w:ascii="Montserrat" w:eastAsiaTheme="majorEastAsia" w:hAnsi="Montserrat" w:cstheme="majorBidi"/>
      <w:b/>
      <w:color w:val="E43C2F"/>
      <w:spacing w:val="-10"/>
      <w:kern w:val="28"/>
      <w:sz w:val="56"/>
      <w:szCs w:val="56"/>
    </w:rPr>
  </w:style>
  <w:style w:type="character" w:styleId="Sterkutheving">
    <w:name w:val="Intense Emphasis"/>
    <w:basedOn w:val="Standardskriftforavsnitt"/>
    <w:uiPriority w:val="21"/>
    <w:qFormat/>
    <w:rsid w:val="00390B35"/>
    <w:rPr>
      <w:i/>
      <w:iCs/>
      <w:color w:val="E43C2F"/>
    </w:rPr>
  </w:style>
  <w:style w:type="character" w:styleId="Svakutheving">
    <w:name w:val="Subtle Emphasis"/>
    <w:basedOn w:val="Standardskriftforavsnitt"/>
    <w:uiPriority w:val="19"/>
    <w:qFormat/>
    <w:rsid w:val="00390B35"/>
    <w:rPr>
      <w:rFonts w:ascii="Montserrat" w:hAnsi="Montserrat"/>
      <w:b w:val="0"/>
      <w:i/>
      <w:iCs/>
      <w:color w:val="404040" w:themeColor="text1" w:themeTint="BF"/>
      <w:sz w:val="26"/>
    </w:rPr>
  </w:style>
  <w:style w:type="character" w:styleId="Utheving">
    <w:name w:val="Emphasis"/>
    <w:basedOn w:val="Standardskriftforavsnitt"/>
    <w:uiPriority w:val="20"/>
    <w:qFormat/>
    <w:rsid w:val="00390B35"/>
    <w:rPr>
      <w:b w:val="0"/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53D0D"/>
    <w:rPr>
      <w:rFonts w:ascii="Montserrat" w:eastAsiaTheme="majorEastAsia" w:hAnsi="Montserrat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B6009"/>
    <w:rPr>
      <w:rFonts w:ascii="Montserrat" w:eastAsiaTheme="majorEastAsia" w:hAnsi="Montserrat" w:cstheme="majorBidi"/>
      <w:b/>
      <w:sz w:val="24"/>
      <w:szCs w:val="26"/>
    </w:rPr>
  </w:style>
  <w:style w:type="paragraph" w:styleId="Ingenmellomrom">
    <w:name w:val="No Spacing"/>
    <w:uiPriority w:val="1"/>
    <w:qFormat/>
    <w:rsid w:val="00390B35"/>
    <w:pPr>
      <w:spacing w:after="0" w:line="240" w:lineRule="auto"/>
    </w:pPr>
    <w:rPr>
      <w:rFonts w:ascii="Montserrat" w:hAnsi="Montserrat"/>
      <w:sz w:val="24"/>
    </w:rPr>
  </w:style>
  <w:style w:type="paragraph" w:styleId="Sitat">
    <w:name w:val="Quote"/>
    <w:basedOn w:val="Normal"/>
    <w:next w:val="Normal"/>
    <w:link w:val="SitatTegn"/>
    <w:uiPriority w:val="29"/>
    <w:qFormat/>
    <w:rsid w:val="00390B35"/>
    <w:pPr>
      <w:spacing w:before="200"/>
      <w:ind w:left="864" w:right="864"/>
      <w:jc w:val="center"/>
    </w:pPr>
    <w:rPr>
      <w:i/>
      <w:iCs/>
      <w:color w:val="404040" w:themeColor="text1" w:themeTint="BF"/>
      <w:sz w:val="20"/>
    </w:rPr>
  </w:style>
  <w:style w:type="character" w:customStyle="1" w:styleId="SitatTegn">
    <w:name w:val="Sitat Tegn"/>
    <w:basedOn w:val="Standardskriftforavsnitt"/>
    <w:link w:val="Sitat"/>
    <w:uiPriority w:val="29"/>
    <w:rsid w:val="00390B35"/>
    <w:rPr>
      <w:rFonts w:ascii="Montserrat" w:hAnsi="Montserrat"/>
      <w:i/>
      <w:iCs/>
      <w:color w:val="404040" w:themeColor="text1" w:themeTint="BF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90B35"/>
    <w:pPr>
      <w:pBdr>
        <w:top w:val="single" w:sz="4" w:space="10" w:color="E43C2F" w:themeColor="accent1"/>
        <w:bottom w:val="single" w:sz="4" w:space="10" w:color="E43C2F" w:themeColor="accent1"/>
      </w:pBdr>
      <w:spacing w:before="360" w:after="360"/>
      <w:ind w:left="864" w:right="864"/>
      <w:jc w:val="center"/>
    </w:pPr>
    <w:rPr>
      <w:i/>
      <w:iCs/>
      <w:color w:val="E43C2F"/>
      <w:sz w:val="2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90B35"/>
    <w:rPr>
      <w:rFonts w:ascii="Montserrat" w:hAnsi="Montserrat"/>
      <w:i/>
      <w:iCs/>
      <w:color w:val="E43C2F"/>
      <w:sz w:val="20"/>
    </w:rPr>
  </w:style>
  <w:style w:type="table" w:styleId="Tabellrutenett">
    <w:name w:val="Table Grid"/>
    <w:basedOn w:val="Vanligtabell"/>
    <w:uiPriority w:val="39"/>
    <w:rsid w:val="00CB7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CB785F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CB7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B785F"/>
    <w:rPr>
      <w:rFonts w:ascii="Montserrat" w:hAnsi="Montserrat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CB7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B785F"/>
    <w:rPr>
      <w:rFonts w:ascii="Montserrat" w:hAnsi="Montserrat"/>
      <w:sz w:val="24"/>
    </w:rPr>
  </w:style>
  <w:style w:type="character" w:styleId="Hyperkobling">
    <w:name w:val="Hyperlink"/>
    <w:basedOn w:val="Standardskriftforavsnitt"/>
    <w:uiPriority w:val="99"/>
    <w:unhideWhenUsed/>
    <w:rsid w:val="00C01919"/>
    <w:rPr>
      <w:color w:val="F08212" w:themeColor="hyperlink"/>
      <w:u w:val="single"/>
    </w:rPr>
  </w:style>
  <w:style w:type="character" w:styleId="Plassholdertekst">
    <w:name w:val="Placeholder Text"/>
    <w:basedOn w:val="Standardskriftforavsnitt"/>
    <w:uiPriority w:val="99"/>
    <w:semiHidden/>
    <w:rsid w:val="002F027E"/>
    <w:rPr>
      <w:color w:val="808080"/>
    </w:rPr>
  </w:style>
  <w:style w:type="paragraph" w:styleId="Brdtekst">
    <w:name w:val="Body Text"/>
    <w:basedOn w:val="Normal"/>
    <w:link w:val="BrdtekstTegn"/>
    <w:uiPriority w:val="99"/>
    <w:unhideWhenUsed/>
    <w:rsid w:val="00E85610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E85610"/>
    <w:rPr>
      <w:rFonts w:ascii="Montserrat" w:hAnsi="Montserrat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67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78B8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A212A7"/>
    <w:pPr>
      <w:ind w:left="720"/>
      <w:contextualSpacing/>
    </w:pPr>
  </w:style>
  <w:style w:type="table" w:styleId="Rutenettabell4uthevingsfarge1">
    <w:name w:val="Grid Table 4 Accent 1"/>
    <w:basedOn w:val="Vanligtabell"/>
    <w:uiPriority w:val="49"/>
    <w:rsid w:val="0004240C"/>
    <w:pPr>
      <w:spacing w:after="0" w:line="240" w:lineRule="auto"/>
    </w:pPr>
    <w:tblPr>
      <w:tblStyleRowBandSize w:val="1"/>
      <w:tblStyleColBandSize w:val="1"/>
      <w:tblBorders>
        <w:top w:val="single" w:sz="4" w:space="0" w:color="EE8982" w:themeColor="accent1" w:themeTint="99"/>
        <w:left w:val="single" w:sz="4" w:space="0" w:color="EE8982" w:themeColor="accent1" w:themeTint="99"/>
        <w:bottom w:val="single" w:sz="4" w:space="0" w:color="EE8982" w:themeColor="accent1" w:themeTint="99"/>
        <w:right w:val="single" w:sz="4" w:space="0" w:color="EE8982" w:themeColor="accent1" w:themeTint="99"/>
        <w:insideH w:val="single" w:sz="4" w:space="0" w:color="EE8982" w:themeColor="accent1" w:themeTint="99"/>
        <w:insideV w:val="single" w:sz="4" w:space="0" w:color="EE898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3C2F" w:themeColor="accent1"/>
          <w:left w:val="single" w:sz="4" w:space="0" w:color="E43C2F" w:themeColor="accent1"/>
          <w:bottom w:val="single" w:sz="4" w:space="0" w:color="E43C2F" w:themeColor="accent1"/>
          <w:right w:val="single" w:sz="4" w:space="0" w:color="E43C2F" w:themeColor="accent1"/>
          <w:insideH w:val="nil"/>
          <w:insideV w:val="nil"/>
        </w:tcBorders>
        <w:shd w:val="clear" w:color="auto" w:fill="E43C2F" w:themeFill="accent1"/>
      </w:tcPr>
    </w:tblStylePr>
    <w:tblStylePr w:type="lastRow">
      <w:rPr>
        <w:b/>
        <w:bCs/>
      </w:rPr>
      <w:tblPr/>
      <w:tcPr>
        <w:tcBorders>
          <w:top w:val="double" w:sz="4" w:space="0" w:color="E43C2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D5" w:themeFill="accent1" w:themeFillTint="33"/>
      </w:tcPr>
    </w:tblStylePr>
    <w:tblStylePr w:type="band1Horz">
      <w:tblPr/>
      <w:tcPr>
        <w:shd w:val="clear" w:color="auto" w:fill="F9D7D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ianne.lundsten.olse@gran.kommune.n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rianne.lundsten.olsen@gran.kommune.no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r-appl-p360\docprod_GK\templates\Gran%20-%20Brev%20for%20elektronisk%20ekspedering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1D8C3DC-1940-47D3-AAF9-154F4DFCFEE2}"/>
      </w:docPartPr>
      <w:docPartBody>
        <w:p w:rsidR="00D84050" w:rsidRDefault="00941724">
          <w:r w:rsidRPr="00412E4A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24"/>
    <w:rsid w:val="00060D45"/>
    <w:rsid w:val="00084604"/>
    <w:rsid w:val="001242DF"/>
    <w:rsid w:val="00176B90"/>
    <w:rsid w:val="0018670D"/>
    <w:rsid w:val="002150D2"/>
    <w:rsid w:val="002F1D4A"/>
    <w:rsid w:val="00381586"/>
    <w:rsid w:val="00381F9F"/>
    <w:rsid w:val="003A1E6B"/>
    <w:rsid w:val="003B03A0"/>
    <w:rsid w:val="003E6B99"/>
    <w:rsid w:val="003F5417"/>
    <w:rsid w:val="004B4526"/>
    <w:rsid w:val="004D0642"/>
    <w:rsid w:val="00536F23"/>
    <w:rsid w:val="00552B71"/>
    <w:rsid w:val="005F4FB8"/>
    <w:rsid w:val="006523D0"/>
    <w:rsid w:val="00696B0C"/>
    <w:rsid w:val="006E7420"/>
    <w:rsid w:val="00707E33"/>
    <w:rsid w:val="007114E8"/>
    <w:rsid w:val="0073480F"/>
    <w:rsid w:val="0079000A"/>
    <w:rsid w:val="00827353"/>
    <w:rsid w:val="008E25DE"/>
    <w:rsid w:val="008E33D4"/>
    <w:rsid w:val="008F0975"/>
    <w:rsid w:val="00931B56"/>
    <w:rsid w:val="00941724"/>
    <w:rsid w:val="009A0F3C"/>
    <w:rsid w:val="00AD59A7"/>
    <w:rsid w:val="00B205B9"/>
    <w:rsid w:val="00B750F1"/>
    <w:rsid w:val="00B94AA1"/>
    <w:rsid w:val="00BA3443"/>
    <w:rsid w:val="00CD350D"/>
    <w:rsid w:val="00CF2F84"/>
    <w:rsid w:val="00D84050"/>
    <w:rsid w:val="00DD2EE7"/>
    <w:rsid w:val="00DE1F6C"/>
    <w:rsid w:val="00E17D90"/>
    <w:rsid w:val="00E21595"/>
    <w:rsid w:val="00EE26E7"/>
    <w:rsid w:val="00F65685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4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8460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Gran kommune nye farger">
      <a:dk1>
        <a:sysClr val="windowText" lastClr="000000"/>
      </a:dk1>
      <a:lt1>
        <a:sysClr val="window" lastClr="FFFFFF"/>
      </a:lt1>
      <a:dk2>
        <a:srgbClr val="857972"/>
      </a:dk2>
      <a:lt2>
        <a:srgbClr val="BFB7B0"/>
      </a:lt2>
      <a:accent1>
        <a:srgbClr val="E43C2F"/>
      </a:accent1>
      <a:accent2>
        <a:srgbClr val="E43C2F"/>
      </a:accent2>
      <a:accent3>
        <a:srgbClr val="F08212"/>
      </a:accent3>
      <a:accent4>
        <a:srgbClr val="70984B"/>
      </a:accent4>
      <a:accent5>
        <a:srgbClr val="0B7482"/>
      </a:accent5>
      <a:accent6>
        <a:srgbClr val="812247"/>
      </a:accent6>
      <a:hlink>
        <a:srgbClr val="F08212"/>
      </a:hlink>
      <a:folHlink>
        <a:srgbClr val="81224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710451" gbs:entity="Document" gbs:templateDesignerVersion="3.1 F">
  <gbs:ToActivityContactJOINEX.ToRole.Description gbs:loadFromGrowBusiness="OnEdit" gbs:saveInGrowBusiness="False" gbs:connected="true" gbs:recno="" gbs:entity="" gbs:datatype="string" gbs:key="10000" gbs:dispatchrecipient="true" gbs:removeContentControl="0" gbs:joinex="[JOINEX=[ToRole] {!OJEX!}=6]"/>
  <gbs:ToActivityContactJOINEX.Address gbs:loadFromGrowBusiness="OnEdit" gbs:saveInGrowBusiness="False" gbs:connected="true" gbs:recno="" gbs:entity="" gbs:datatype="string" gbs:key="10001" gbs:dispatchrecipient="true" gbs:joinex="[JOINEX=[ToRole] {!OJEX!}=6]" gbs:removeContentControl="0">
  </gbs:ToActivityContactJOINEX.Address>
  <gbs:ToActivityContactJOINEX.Name gbs:loadFromGrowBusiness="OnEdit" gbs:saveInGrowBusiness="False" gbs:connected="true" gbs:recno="" gbs:entity="" gbs:datatype="string" gbs:key="10002" gbs:dispatchrecipient="true" gbs:removeContentControl="0" gbs:joinex="[JOINEX=[ToRole] {!OJEX!}=6]">Adresseinformasjon fylles inn ved ekspedering. Se mottakerliste nedenfor.</gbs:ToActivityContactJOINEX.Name>
  <gbs:ToActivityContactJOINEX.Zip gbs:loadFromGrowBusiness="OnEdit" gbs:saveInGrowBusiness="False" gbs:connected="true" gbs:recno="" gbs:entity="" gbs:datatype="string" gbs:key="10003" gbs:dispatchrecipient="true" gbs:joinex="[JOINEX=[ToRole] {!OJEX!}=6]" gbs:removeContentControl="0">
  </gbs:ToActivityContactJOINEX.Zip>
  <gbs:ToActivityContactJOINEX.Name2 gbs:loadFromGrowBusiness="OnEdit" gbs:saveInGrowBusiness="False" gbs:connected="true" gbs:recno="" gbs:entity="" gbs:datatype="string" gbs:key="10004" gbs:dispatchrecipient="true" gbs:removeContentControl="0" gbs:joinex="[JOINEX=[ToRole] {!OJEX!}=6]">
  </gbs:ToActivityContactJOINEX.Name2>
  <gbs:ToAuthorization gbs:loadFromGrowBusiness="OnEdit" gbs:saveInGrowBusiness="False" gbs:connected="true" gbs:recno="" gbs:entity="" gbs:datatype="string" gbs:key="10005" gbs:removeContentControl="0">
  </gbs:ToAuthorization>
  <gbs:ToAuthorization gbs:loadFromGrowBusiness="OnEdit" gbs:saveInGrowBusiness="False" gbs:connected="true" gbs:recno="" gbs:entity="" gbs:datatype="string" gbs:key="10006" gbs:removeContentControl="0">
  </gbs:ToAuthorization>
  <gbs:DocumentNumber gbs:loadFromGrowBusiness="OnProduce" gbs:saveInGrowBusiness="False" gbs:connected="true" gbs:recno="" gbs:entity="" gbs:datatype="string" gbs:key="10007">21/00070-100</gbs:DocumentNumber>
  <gbs:OurRef.Initials gbs:loadFromGrowBusiness="OnProduce" gbs:saveInGrowBusiness="False" gbs:connected="true" gbs:recno="" gbs:entity="" gbs:datatype="string" gbs:key="10008" gbs:label="-" gbs:removeContentControl="0">mlol</gbs:OurRef.Initials>
  <gbs:Lists>
    <gbs:SingleLines>
      <gbs:ToCase.ToClassCodes gbs:name="ArkivkoderSL" gbs:removeList="False" gbs:row-separator=", " gbs:field-separator=", " gbs:loadFromGrowBusiness="OnEdit" gbs:saveInGrowBusiness="False" gbs:removeContentControl="0">
        <gbs:DisplayField gbs:key="10009">---, A22</gbs:DisplayField>
        <gbs:ToCase.ToClassCodes.Value/>
      </gbs:ToCase.ToClassCodes>
      <gbs:ToCopyReceivers gbs:name="Kopi" gbs:removeList="False" gbs:row-separator="&#10;" gbs:field-separator=" v/" gbs:loadFromGrowBusiness="OnEdit" gbs:saveInGrowBusiness="False" gbs:removeContentControl="0">
        <gbs:DisplayField gbs:key="10010">Skole v/Hilde Laderud</gbs:DisplayField>
        <gbs:ToCopyReceivers.Name/>
        <gbs:ToCopyReceivers.Name2/>
      </gbs:ToCopyReceivers>
      <gbs:ToReceivers gbs:name="MottakereSL" gbs:removeList="False" gbs:row-separator="&#10;" gbs:loadFromGrowBusiness="OnEdit" gbs:saveInGrowBusiness="False" gbs:removeContentControl="0" gbs:field-separator=" v/">
        <gbs:DisplayField gbs:key="10011">Foresatte .</gbs:DisplayField>
        <gbs:ToReceivers.Name/>
        <gbs:ToReceivers.Name2/>
      </gbs:ToReceivers>
    </gbs:SingleLines>
    <gbs:MultipleLines>
    </gbs:MultipleLines>
  </gbs:Lists>
  <gbs:ReferenceNo gbs:loadFromGrowBusiness="OnEdit" gbs:saveInGrowBusiness="True" gbs:connected="true" gbs:recno="" gbs:entity="" gbs:datatype="string" gbs:key="10012" gbs:removeContentControl="0">
  </gbs:ReferenceNo>
  <gbs:UnofficialTitle gbs:loadFromGrowBusiness="OnEdit" gbs:saveInGrowBusiness="True" gbs:connected="true" gbs:recno="" gbs:entity="" gbs:datatype="string" gbs:key="10013" gbs:removeContentControl="0">Ferie-SFO i høstferien 2022 - Påmelding</gbs:UnofficialTitle>
  <gbs:ToOrgUnit.Name gbs:loadFromGrowBusiness="OnProduce" gbs:saveInGrowBusiness="False" gbs:connected="true" gbs:recno="" gbs:entity="" gbs:datatype="string" gbs:key="10014">Skole</gbs:ToOrgUnit.Name>
  <gbs:OurRef.Name gbs:loadFromGrowBusiness="OnProduce" gbs:saveInGrowBusiness="False" gbs:connected="true" gbs:recno="" gbs:entity="" gbs:datatype="string" gbs:key="10015">Marianne Lundsten Olsen, skolene i Gran</gbs:OurRef.Name>
  <gbs:OurRef.Title gbs:loadFromGrowBusiness="OnProduce" gbs:saveInGrowBusiness="False" gbs:connected="true" gbs:recno="" gbs:entity="" gbs:datatype="string" gbs:key="10016">
  </gbs:OurRef.Title>
  <gbs:OurRef.DirectLine gbs:loadFromGrowBusiness="OnProduce" gbs:saveInGrowBusiness="False" gbs:connected="true" gbs:recno="" gbs:entity="" gbs:datatype="string" gbs:key="10017" gbs:removeContentControl="1">+47 936 91 968</gbs:OurRef.DirectLine>
  <gbs:DocumentNumber gbs:loadFromGrowBusiness="OnProduce" gbs:saveInGrowBusiness="False" gbs:connected="true" gbs:recno="" gbs:entity="" gbs:datatype="string" gbs:key="10018">21/00070-100</gbs:Document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73340-792C-40B2-9765-D681575A5B97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161F1BB3-8D8A-4910-B44C-6AE34A3D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 - Brev for elektronisk ekspedering</Template>
  <TotalTime>17</TotalTime>
  <Pages>4</Pages>
  <Words>669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
  </vt:lpstr>
    </vt:vector>
  </TitlesOfParts>
  <Company>Gran kommune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Marianne Lundsten Olsen</dc:creator>
  <cp:keywords>
  </cp:keywords>
  <dc:description>
  </dc:description>
  <cp:lastModifiedBy>Kine Therese Vik-Erstad</cp:lastModifiedBy>
  <cp:revision>9</cp:revision>
  <dcterms:created xsi:type="dcterms:W3CDTF">2022-08-25T08:10:00Z</dcterms:created>
  <dcterms:modified xsi:type="dcterms:W3CDTF">2022-08-25T08:43:00Z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\\GR-APPL-P360\docprod_GK\templates\Gran - Brev for elektronisk ekspedering.dotm</vt:lpwstr>
  </property>
  <property fmtid="{D5CDD505-2E9C-101B-9397-08002B2CF9AE}" pid="3" name="filePathOneNote">
    <vt:lpwstr>\\GR-APPL-P360\360users_GK\onenote\gran\mlol\</vt:lpwstr>
  </property>
  <property fmtid="{D5CDD505-2E9C-101B-9397-08002B2CF9AE}" pid="4" name="comment">
    <vt:lpwstr>Påmelding til ferie SFO høstferien 2021 - søknad</vt:lpwstr>
  </property>
  <property fmtid="{D5CDD505-2E9C-101B-9397-08002B2CF9AE}" pid="5" name="server">
    <vt:lpwstr>gr-appl-p360</vt:lpwstr>
  </property>
  <property fmtid="{D5CDD505-2E9C-101B-9397-08002B2CF9AE}" pid="6" name="sipTrackRevision">
    <vt:lpwstr>false</vt:lpwstr>
  </property>
  <property fmtid="{D5CDD505-2E9C-101B-9397-08002B2CF9AE}" pid="7" name="fileVersionId">
    <vt:lpwstr>
    </vt:lpwstr>
  </property>
  <property fmtid="{D5CDD505-2E9C-101B-9397-08002B2CF9AE}" pid="8" name="sourceId">
    <vt:lpwstr>
    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action">
    <vt:lpwstr>edit</vt:lpwstr>
  </property>
  <property fmtid="{D5CDD505-2E9C-101B-9397-08002B2CF9AE}" pid="14" name="docId">
    <vt:lpwstr>710451</vt:lpwstr>
  </property>
  <property fmtid="{D5CDD505-2E9C-101B-9397-08002B2CF9AE}" pid="15" name="verId">
    <vt:lpwstr>651311</vt:lpwstr>
  </property>
  <property fmtid="{D5CDD505-2E9C-101B-9397-08002B2CF9AE}" pid="16" name="templateId">
    <vt:lpwstr>
    </vt:lpwstr>
  </property>
  <property fmtid="{D5CDD505-2E9C-101B-9397-08002B2CF9AE}" pid="17" name="fileId">
    <vt:lpwstr>1116299</vt:lpwstr>
  </property>
  <property fmtid="{D5CDD505-2E9C-101B-9397-08002B2CF9AE}" pid="18" name="filePath">
    <vt:lpwstr>\\GR-APPL-P360@3000\PersonalLibraries\gran\mlol\viewed files\</vt:lpwstr>
  </property>
  <property fmtid="{D5CDD505-2E9C-101B-9397-08002B2CF9AE}" pid="19" name="fileName">
    <vt:lpwstr>21_00070-100 Påmelding til ferie SFO høstferien 2021 - søknad 1116299_3_0.DOCX</vt:lpwstr>
  </property>
  <property fmtid="{D5CDD505-2E9C-101B-9397-08002B2CF9AE}" pid="20" name="createdBy">
    <vt:lpwstr>Marianne Lundsten Olsen</vt:lpwstr>
  </property>
  <property fmtid="{D5CDD505-2E9C-101B-9397-08002B2CF9AE}" pid="21" name="modifiedBy">
    <vt:lpwstr>Marianne Lundsten Olsen</vt:lpwstr>
  </property>
  <property fmtid="{D5CDD505-2E9C-101B-9397-08002B2CF9AE}" pid="22" name="serverName">
    <vt:lpwstr>gr-appl-p360</vt:lpwstr>
  </property>
  <property fmtid="{D5CDD505-2E9C-101B-9397-08002B2CF9AE}" pid="23" name="protocol">
    <vt:lpwstr>off</vt:lpwstr>
  </property>
  <property fmtid="{D5CDD505-2E9C-101B-9397-08002B2CF9AE}" pid="24" name="site">
    <vt:lpwstr>/locator.aspx</vt:lpwstr>
  </property>
  <property fmtid="{D5CDD505-2E9C-101B-9397-08002B2CF9AE}" pid="25" name="externalUser">
    <vt:lpwstr>
    </vt:lpwstr>
  </property>
  <property fmtid="{D5CDD505-2E9C-101B-9397-08002B2CF9AE}" pid="26" name="currentVerId">
    <vt:lpwstr>651311</vt:lpwstr>
  </property>
  <property fmtid="{D5CDD505-2E9C-101B-9397-08002B2CF9AE}" pid="27" name="ShowDummyRecipient">
    <vt:lpwstr>true</vt:lpwstr>
  </property>
  <property fmtid="{D5CDD505-2E9C-101B-9397-08002B2CF9AE}" pid="28" name="Operation">
    <vt:lpwstr>OpenFile</vt:lpwstr>
  </property>
</Properties>
</file>